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1D8FA" w14:textId="77777777" w:rsidR="00F53A3B" w:rsidRPr="003D2854" w:rsidRDefault="004C2C6B" w:rsidP="00F53A3B">
      <w:pPr>
        <w:pStyle w:val="Titel"/>
      </w:pPr>
      <w:bookmarkStart w:id="0" w:name="_GoBack"/>
      <w:bookmarkEnd w:id="0"/>
      <w:r>
        <w:t>MS-Word</w:t>
      </w:r>
    </w:p>
    <w:p w14:paraId="08E1D8FB" w14:textId="77777777" w:rsidR="00F53A3B" w:rsidRPr="003D2854" w:rsidRDefault="00F53A3B" w:rsidP="00F53A3B"/>
    <w:p w14:paraId="08E1D8FC" w14:textId="77777777" w:rsidR="006669D0" w:rsidRDefault="006669D0" w:rsidP="00F53A3B"/>
    <w:p w14:paraId="08E1D8FD" w14:textId="77777777" w:rsidR="006669D0" w:rsidRDefault="004C2C6B" w:rsidP="00F53A3B">
      <w:r>
        <w:rPr>
          <w:noProof/>
          <w:lang w:eastAsia="nl-NL"/>
        </w:rPr>
        <w:drawing>
          <wp:inline distT="0" distB="0" distL="0" distR="0" wp14:anchorId="08E1DA84" wp14:editId="08E1DA85">
            <wp:extent cx="5966405" cy="2886075"/>
            <wp:effectExtent l="0" t="0" r="0" b="0"/>
            <wp:docPr id="32" name="Afbeelding 32" descr="https://s14-eu5.ixquick.com/cgi-bin/serveimage?url=http:%2F%2Fcvotemse.be%2Fimages%2Fcursus%2FAcrossDevice_Word_430x208.png&amp;sp=5f5335b524877cf6c983886b493df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4-eu5.ixquick.com/cgi-bin/serveimage?url=http:%2F%2Fcvotemse.be%2Fimages%2Fcursus%2FAcrossDevice_Word_430x208.png&amp;sp=5f5335b524877cf6c983886b493dff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05" cy="2886075"/>
                    </a:xfrm>
                    <a:prstGeom prst="rect">
                      <a:avLst/>
                    </a:prstGeom>
                    <a:noFill/>
                    <a:ln>
                      <a:noFill/>
                    </a:ln>
                  </pic:spPr>
                </pic:pic>
              </a:graphicData>
            </a:graphic>
          </wp:inline>
        </w:drawing>
      </w:r>
    </w:p>
    <w:p w14:paraId="08E1D8FE" w14:textId="77777777" w:rsidR="006669D0" w:rsidRDefault="006669D0" w:rsidP="00F53A3B"/>
    <w:p w14:paraId="08E1D8FF" w14:textId="77777777" w:rsidR="006669D0" w:rsidRDefault="006669D0" w:rsidP="00F53A3B"/>
    <w:p w14:paraId="08E1D900" w14:textId="77777777" w:rsidR="004C2C6B" w:rsidRDefault="004C2C6B" w:rsidP="00F53A3B"/>
    <w:p w14:paraId="08E1D901" w14:textId="77777777" w:rsidR="004C2C6B" w:rsidRDefault="004C2C6B" w:rsidP="00F53A3B"/>
    <w:p w14:paraId="08E1D902" w14:textId="77777777" w:rsidR="004C2C6B" w:rsidRDefault="004C2C6B" w:rsidP="00F53A3B"/>
    <w:p w14:paraId="08E1D903" w14:textId="77777777" w:rsidR="004C2C6B" w:rsidRDefault="004C2C6B" w:rsidP="00F53A3B"/>
    <w:p w14:paraId="08E1D904" w14:textId="77777777" w:rsidR="004C2C6B" w:rsidRDefault="004C2C6B" w:rsidP="00F53A3B"/>
    <w:p w14:paraId="08E1D905" w14:textId="77777777" w:rsidR="004C2C6B" w:rsidRDefault="004C2C6B" w:rsidP="00F53A3B"/>
    <w:p w14:paraId="08E1D906" w14:textId="77777777" w:rsidR="004C2C6B" w:rsidRDefault="004C2C6B" w:rsidP="00F53A3B"/>
    <w:p w14:paraId="08E1D907" w14:textId="77777777" w:rsidR="004C2C6B" w:rsidRDefault="004C2C6B" w:rsidP="00F53A3B"/>
    <w:p w14:paraId="08E1D908" w14:textId="77777777" w:rsidR="004C2C6B" w:rsidRDefault="004C2C6B" w:rsidP="00F53A3B"/>
    <w:p w14:paraId="08E1D909" w14:textId="77777777" w:rsidR="004C2C6B" w:rsidRDefault="004C2C6B" w:rsidP="00F53A3B"/>
    <w:p w14:paraId="08E1D90A" w14:textId="77777777" w:rsidR="006669D0" w:rsidRDefault="006669D0" w:rsidP="00F53A3B"/>
    <w:p w14:paraId="08E1D90B" w14:textId="77777777" w:rsidR="006669D0" w:rsidRPr="009742B3" w:rsidRDefault="006669D0" w:rsidP="006669D0">
      <w:pPr>
        <w:pStyle w:val="Lijstalinea"/>
        <w:widowControl w:val="0"/>
        <w:numPr>
          <w:ilvl w:val="0"/>
          <w:numId w:val="2"/>
        </w:numPr>
        <w:tabs>
          <w:tab w:val="left" w:pos="480"/>
        </w:tabs>
        <w:spacing w:line="243" w:lineRule="exact"/>
        <w:ind w:hanging="362"/>
        <w:contextualSpacing w:val="0"/>
        <w:rPr>
          <w:sz w:val="20"/>
        </w:rPr>
      </w:pPr>
      <w:r w:rsidRPr="009742B3">
        <w:rPr>
          <w:sz w:val="20"/>
        </w:rPr>
        <w:t>opdrachtgever/schoolvak;</w:t>
      </w:r>
    </w:p>
    <w:p w14:paraId="08E1D90C" w14:textId="77777777" w:rsidR="006669D0" w:rsidRPr="009742B3" w:rsidRDefault="006669D0" w:rsidP="006669D0">
      <w:pPr>
        <w:pStyle w:val="Lijstalinea"/>
        <w:widowControl w:val="0"/>
        <w:numPr>
          <w:ilvl w:val="0"/>
          <w:numId w:val="2"/>
        </w:numPr>
        <w:tabs>
          <w:tab w:val="left" w:pos="480"/>
        </w:tabs>
        <w:spacing w:line="244" w:lineRule="exact"/>
        <w:ind w:hanging="362"/>
        <w:contextualSpacing w:val="0"/>
        <w:rPr>
          <w:sz w:val="20"/>
        </w:rPr>
      </w:pPr>
      <w:r w:rsidRPr="009742B3">
        <w:rPr>
          <w:sz w:val="20"/>
        </w:rPr>
        <w:t>je</w:t>
      </w:r>
      <w:r w:rsidRPr="009742B3">
        <w:rPr>
          <w:spacing w:val="-6"/>
          <w:sz w:val="20"/>
        </w:rPr>
        <w:t xml:space="preserve"> </w:t>
      </w:r>
      <w:r w:rsidRPr="009742B3">
        <w:rPr>
          <w:sz w:val="20"/>
        </w:rPr>
        <w:t>naam.</w:t>
      </w:r>
    </w:p>
    <w:p w14:paraId="08E1D90D" w14:textId="77777777" w:rsidR="00F53A3B" w:rsidRPr="003D2854" w:rsidRDefault="00F53A3B" w:rsidP="00F53A3B">
      <w:r w:rsidRPr="003D2854">
        <w:br w:type="page"/>
      </w:r>
    </w:p>
    <w:p w14:paraId="08E1D90E" w14:textId="77777777" w:rsidR="00F53A3B" w:rsidRPr="003D2854" w:rsidRDefault="00F53A3B" w:rsidP="00F53A3B">
      <w:r w:rsidRPr="003D2854">
        <w:rPr>
          <w:rStyle w:val="Voetnootmarkering"/>
        </w:rPr>
        <w:lastRenderedPageBreak/>
        <w:footnoteReference w:id="2"/>
      </w:r>
      <w:r w:rsidRPr="003D2854">
        <w:t xml:space="preserve">Leeg binnenblad </w:t>
      </w:r>
    </w:p>
    <w:p w14:paraId="08E1D90F" w14:textId="77777777" w:rsidR="00F53A3B" w:rsidRPr="003D2854" w:rsidRDefault="00F53A3B" w:rsidP="00F53A3B">
      <w:pPr>
        <w:rPr>
          <w:rFonts w:eastAsiaTheme="majorEastAsia" w:cstheme="majorBidi"/>
          <w:b/>
          <w:bCs/>
          <w:iCs/>
          <w:sz w:val="32"/>
        </w:rPr>
      </w:pPr>
      <w:r w:rsidRPr="003D2854">
        <w:br w:type="page"/>
      </w:r>
    </w:p>
    <w:p w14:paraId="08E1D910" w14:textId="77777777" w:rsidR="00407978" w:rsidRPr="00B32136" w:rsidRDefault="00407978" w:rsidP="00B32136">
      <w:pPr>
        <w:pStyle w:val="Kop1"/>
      </w:pPr>
      <w:r w:rsidRPr="00B32136">
        <w:lastRenderedPageBreak/>
        <w:t>Inleiding</w:t>
      </w:r>
    </w:p>
    <w:p w14:paraId="08E1D912" w14:textId="77777777" w:rsidR="006669D0" w:rsidRDefault="006669D0" w:rsidP="006669D0">
      <w:r>
        <w:t>In de inleiding beschrijf je kort waarover het werkstuk of het onderzoeksverslag gaat.</w:t>
      </w:r>
    </w:p>
    <w:p w14:paraId="08E1D913" w14:textId="77777777" w:rsidR="006669D0" w:rsidRDefault="006669D0" w:rsidP="006669D0">
      <w:pPr>
        <w:pStyle w:val="Lijstalinea"/>
        <w:numPr>
          <w:ilvl w:val="0"/>
          <w:numId w:val="3"/>
        </w:numPr>
      </w:pPr>
      <w:r>
        <w:t>Verwerk in de inleiding altijd de hoofdvraag en de deelvragen.</w:t>
      </w:r>
    </w:p>
    <w:p w14:paraId="08E1D914" w14:textId="77777777" w:rsidR="006669D0" w:rsidRDefault="006669D0" w:rsidP="006669D0">
      <w:pPr>
        <w:pStyle w:val="Lijstalinea"/>
        <w:numPr>
          <w:ilvl w:val="0"/>
          <w:numId w:val="3"/>
        </w:numPr>
      </w:pPr>
      <w:r>
        <w:t>Leg eventueel de titel van je werkstuk uit.</w:t>
      </w:r>
    </w:p>
    <w:p w14:paraId="08E1D915" w14:textId="77777777" w:rsidR="006669D0" w:rsidRDefault="006669D0" w:rsidP="006669D0">
      <w:pPr>
        <w:pStyle w:val="Lijstalinea"/>
        <w:numPr>
          <w:ilvl w:val="0"/>
          <w:numId w:val="3"/>
        </w:numPr>
      </w:pPr>
      <w:r>
        <w:t>Als je een bepaalde mening over het onderwerp wilt verdedigen of aanvallen kun je dat in de inleiding al vermelden.</w:t>
      </w:r>
    </w:p>
    <w:p w14:paraId="08E1D916" w14:textId="77777777" w:rsidR="006669D0" w:rsidRDefault="006669D0" w:rsidP="006669D0">
      <w:pPr>
        <w:pStyle w:val="Lijstalinea"/>
        <w:numPr>
          <w:ilvl w:val="0"/>
          <w:numId w:val="3"/>
        </w:numPr>
      </w:pPr>
      <w:r>
        <w:t>Geef aan welke onderzoeksmethode je hebt gebruikt.</w:t>
      </w:r>
    </w:p>
    <w:p w14:paraId="08E1D917" w14:textId="77777777" w:rsidR="006669D0" w:rsidRDefault="006669D0" w:rsidP="006669D0">
      <w:pPr>
        <w:pStyle w:val="Lijstalinea"/>
        <w:numPr>
          <w:ilvl w:val="0"/>
          <w:numId w:val="3"/>
        </w:numPr>
      </w:pPr>
      <w:r>
        <w:t>Als je een onderwerp mocht kiezen, leg je uit waarom je juist dat onderwerp hebt gekozen.</w:t>
      </w:r>
    </w:p>
    <w:p w14:paraId="08E1D918" w14:textId="77777777" w:rsidR="00D50808" w:rsidRDefault="006669D0" w:rsidP="006669D0">
      <w:pPr>
        <w:pStyle w:val="Lijstalinea"/>
        <w:numPr>
          <w:ilvl w:val="0"/>
          <w:numId w:val="3"/>
        </w:numPr>
      </w:pPr>
      <w:r>
        <w:t>Als je hebt samengewerkt met anderen geef je aan wie verantwoordelijk is voor welk deel</w:t>
      </w:r>
      <w:r w:rsidR="00D50808">
        <w:br/>
      </w:r>
    </w:p>
    <w:p w14:paraId="08E1D919" w14:textId="77777777" w:rsidR="00E56889" w:rsidRPr="00407978" w:rsidRDefault="00D50808" w:rsidP="00E56889">
      <w:pPr>
        <w:rPr>
          <w:bCs/>
        </w:rPr>
      </w:pPr>
      <w:r>
        <w:br w:type="page"/>
      </w:r>
    </w:p>
    <w:p w14:paraId="08E1D91A" w14:textId="77777777" w:rsidR="00E56889" w:rsidRPr="008568C7" w:rsidRDefault="00E56889" w:rsidP="00E56889">
      <w:pPr>
        <w:rPr>
          <w:rFonts w:cs="Arial"/>
          <w:b/>
          <w:lang w:eastAsia="nl-NL"/>
        </w:rPr>
      </w:pPr>
      <w:r w:rsidRPr="008568C7">
        <w:rPr>
          <w:rFonts w:cs="Arial"/>
          <w:b/>
          <w:lang w:eastAsia="nl-NL"/>
        </w:rPr>
        <w:lastRenderedPageBreak/>
        <w:t>Voorwoord</w:t>
      </w:r>
    </w:p>
    <w:p w14:paraId="08E1D91B" w14:textId="77777777" w:rsidR="008568C7" w:rsidRDefault="008568C7" w:rsidP="00E56889">
      <w:pPr>
        <w:rPr>
          <w:rFonts w:cs="Arial"/>
          <w:lang w:eastAsia="nl-NL"/>
        </w:rPr>
      </w:pPr>
    </w:p>
    <w:p w14:paraId="08E1D91C" w14:textId="77777777" w:rsidR="00E56889" w:rsidRPr="003D2854" w:rsidRDefault="00E56889" w:rsidP="00E56889">
      <w:r w:rsidRPr="001F0B75">
        <w:rPr>
          <w:rFonts w:cs="Arial"/>
          <w:lang w:eastAsia="nl-NL"/>
        </w:rPr>
        <w:t>Het voorwoord is meestal maar kort, en in veel werkstukken kun je het ook weglaten. Het is de plaats waar je iemand kunt bedanken die je geholpen heeft, bijvoorbeeld iemand die je hebt geïnterviewd, of een bibliotheekmedewerker die je heeft geholpen met het zoeken naar informatie. Verder kun je hier iets zeggen over waarom je het onderwerp hebt uitgekozen, of je het leuk vond om het werkstuk te maken, enzovoort. Je schrijft het voorwoord pas helemaal op het laatst, als alle andere onderdelen al af zijn. In plaats van een voorwoord kun je ook een nawoordschrijven, dat aan het einde van het werkstuk komt</w:t>
      </w:r>
    </w:p>
    <w:p w14:paraId="08E1D91D" w14:textId="77777777" w:rsidR="00E56889" w:rsidRDefault="00E56889" w:rsidP="00E56889">
      <w:r>
        <w:br w:type="page"/>
      </w:r>
    </w:p>
    <w:p w14:paraId="08E1D91E" w14:textId="77777777" w:rsidR="00E56889" w:rsidRPr="00334AC1" w:rsidRDefault="00E56889" w:rsidP="00E56889">
      <w:pPr>
        <w:rPr>
          <w:b/>
        </w:rPr>
      </w:pPr>
      <w:bookmarkStart w:id="1" w:name="_Toc176671832"/>
      <w:bookmarkStart w:id="2" w:name="_Toc339531594"/>
      <w:r w:rsidRPr="00334AC1">
        <w:rPr>
          <w:b/>
        </w:rPr>
        <w:lastRenderedPageBreak/>
        <w:t>Inhoudsopgave</w:t>
      </w:r>
    </w:p>
    <w:p w14:paraId="08E1D91F" w14:textId="77777777" w:rsidR="00F4242F" w:rsidRDefault="00F4242F" w:rsidP="00E56889">
      <w:pPr>
        <w:rPr>
          <w:bCs/>
        </w:rPr>
      </w:pPr>
    </w:p>
    <w:p w14:paraId="08E1D920" w14:textId="77777777" w:rsidR="00E56889" w:rsidRPr="00407978" w:rsidRDefault="00E56889" w:rsidP="00E56889">
      <w:pPr>
        <w:rPr>
          <w:bCs/>
        </w:rPr>
      </w:pPr>
      <w:r w:rsidRPr="00407978">
        <w:rPr>
          <w:bCs/>
        </w:rPr>
        <w:t>In de inhoudsopgave staan alle onderdelen van het werkstuk genoemd, van de inleiding tot de bronvermelding. Voor elke hoofdstuktitel vermeld je het hoofdstuknummer, voor elke paragraaftitel het paragraafnummer. Achter elk onderdeel zet je het paginanummer waarop het begint.</w:t>
      </w:r>
    </w:p>
    <w:p w14:paraId="08E1D921" w14:textId="77777777" w:rsidR="003D2854" w:rsidRDefault="003D2854" w:rsidP="00F53A3B">
      <w:pPr>
        <w:rPr>
          <w:rFonts w:cs="Arial"/>
          <w:sz w:val="24"/>
          <w:szCs w:val="24"/>
          <w:lang w:eastAsia="nl-NL"/>
        </w:rPr>
      </w:pPr>
    </w:p>
    <w:p w14:paraId="08E1D922" w14:textId="77777777" w:rsidR="003D2854" w:rsidRPr="003D2854" w:rsidRDefault="003D2854" w:rsidP="00F53A3B">
      <w:pPr>
        <w:rPr>
          <w:rFonts w:cs="Arial"/>
          <w:sz w:val="24"/>
          <w:szCs w:val="24"/>
          <w:lang w:eastAsia="nl-NL"/>
        </w:rPr>
      </w:pPr>
    </w:p>
    <w:p w14:paraId="08E1D923" w14:textId="77777777" w:rsidR="00F53A3B" w:rsidRPr="003D2854" w:rsidRDefault="00F53A3B" w:rsidP="00F53A3B">
      <w:pPr>
        <w:rPr>
          <w:rFonts w:cs="Arial"/>
          <w:sz w:val="24"/>
          <w:szCs w:val="24"/>
          <w:lang w:eastAsia="nl-NL"/>
        </w:rPr>
      </w:pPr>
      <w:r w:rsidRPr="003D2854">
        <w:rPr>
          <w:rFonts w:cs="Arial"/>
          <w:sz w:val="24"/>
          <w:szCs w:val="24"/>
          <w:lang w:eastAsia="nl-NL"/>
        </w:rPr>
        <w:br w:type="page"/>
      </w:r>
    </w:p>
    <w:p w14:paraId="08E1D924" w14:textId="77777777" w:rsidR="00F53A3B" w:rsidRPr="00334AC1" w:rsidRDefault="00F53A3B" w:rsidP="00F53A3B">
      <w:pPr>
        <w:rPr>
          <w:b/>
          <w:lang w:eastAsia="nl-NL"/>
        </w:rPr>
      </w:pPr>
      <w:r w:rsidRPr="00334AC1">
        <w:rPr>
          <w:b/>
          <w:lang w:eastAsia="nl-NL"/>
        </w:rPr>
        <w:lastRenderedPageBreak/>
        <w:t>Hoofdstuk 1</w:t>
      </w:r>
      <w:bookmarkEnd w:id="1"/>
      <w:bookmarkEnd w:id="2"/>
      <w:r w:rsidR="007379FF" w:rsidRPr="00334AC1">
        <w:rPr>
          <w:b/>
          <w:lang w:eastAsia="nl-NL"/>
        </w:rPr>
        <w:t>: Automatische inhoudsopgave</w:t>
      </w:r>
    </w:p>
    <w:p w14:paraId="08E1D925" w14:textId="77777777" w:rsidR="00DF7180" w:rsidRPr="001F0B75" w:rsidRDefault="00DF7180" w:rsidP="00F53A3B">
      <w:pPr>
        <w:rPr>
          <w:lang w:eastAsia="nl-NL"/>
        </w:rPr>
      </w:pPr>
    </w:p>
    <w:p w14:paraId="08E1D926" w14:textId="77777777" w:rsidR="00F53A3B" w:rsidRPr="001F0B75" w:rsidRDefault="00F53A3B" w:rsidP="007379FF">
      <w:pPr>
        <w:spacing w:after="200" w:line="276" w:lineRule="auto"/>
        <w:rPr>
          <w:rFonts w:eastAsia="Times New Roman" w:cs="Arial"/>
          <w:lang w:eastAsia="nl-NL"/>
        </w:rPr>
      </w:pPr>
      <w:r w:rsidRPr="001F0B75">
        <w:rPr>
          <w:rFonts w:eastAsia="Times New Roman" w:cs="Arial"/>
          <w:lang w:eastAsia="nl-NL"/>
        </w:rPr>
        <w:t>De tekst “</w:t>
      </w:r>
      <w:r w:rsidR="007379FF" w:rsidRPr="001F0B75">
        <w:rPr>
          <w:lang w:eastAsia="nl-NL"/>
        </w:rPr>
        <w:t>Hoofdstuk 1: Automatische inhoudsopgave</w:t>
      </w:r>
      <w:r w:rsidRPr="001F0B75">
        <w:rPr>
          <w:rFonts w:eastAsia="Times New Roman" w:cs="Arial"/>
          <w:lang w:eastAsia="nl-NL"/>
        </w:rPr>
        <w:t>” geef je het opmaakprofiel Kop 1. Kop 1 geeft aan dat het om een hoofdstuk gaat.</w:t>
      </w:r>
    </w:p>
    <w:p w14:paraId="08E1D927" w14:textId="77777777" w:rsidR="00F53A3B" w:rsidRPr="001F0B75" w:rsidRDefault="007379FF" w:rsidP="00F53A3B">
      <w:pPr>
        <w:spacing w:line="240" w:lineRule="auto"/>
        <w:rPr>
          <w:rFonts w:eastAsia="Times New Roman" w:cs="Arial"/>
          <w:lang w:eastAsia="nl-NL"/>
        </w:rPr>
      </w:pPr>
      <w:r w:rsidRPr="001F0B75">
        <w:rPr>
          <w:rFonts w:eastAsia="Times New Roman" w:cs="Arial"/>
          <w:lang w:eastAsia="nl-NL"/>
        </w:rPr>
        <w:t>Je kunt eerst een algemeen stukje over de inhoud maken en daarna beginnen met de paragrafen</w:t>
      </w:r>
    </w:p>
    <w:p w14:paraId="08E1D928" w14:textId="77777777" w:rsidR="007379FF" w:rsidRPr="001F0B75" w:rsidRDefault="007379FF" w:rsidP="00F53A3B">
      <w:pPr>
        <w:spacing w:line="240" w:lineRule="auto"/>
        <w:rPr>
          <w:rFonts w:eastAsia="Times New Roman" w:cs="Arial"/>
          <w:lang w:eastAsia="nl-NL"/>
        </w:rPr>
      </w:pPr>
    </w:p>
    <w:p w14:paraId="08E1D929" w14:textId="77777777" w:rsidR="00F53A3B" w:rsidRPr="00334AC1" w:rsidRDefault="00F53A3B" w:rsidP="00F53A3B">
      <w:pPr>
        <w:rPr>
          <w:b/>
          <w:lang w:eastAsia="nl-NL"/>
        </w:rPr>
      </w:pPr>
      <w:bookmarkStart w:id="3" w:name="_Toc176671833"/>
      <w:r w:rsidRPr="00334AC1">
        <w:rPr>
          <w:b/>
          <w:lang w:eastAsia="nl-NL"/>
        </w:rPr>
        <w:t>$ 1.1 Een paragraaf</w:t>
      </w:r>
      <w:bookmarkEnd w:id="3"/>
    </w:p>
    <w:p w14:paraId="08E1D92A"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Een paragraaf is een soort hoofdstuk binnen een hoofdstuk. Paragrafen geef je het opmaakprofiel Kop 2. Met Kop 2 geef je aan dat het om een paragraaf gaat. </w:t>
      </w:r>
    </w:p>
    <w:p w14:paraId="08E1D92B" w14:textId="77777777" w:rsidR="00F53A3B" w:rsidRPr="001F0B75" w:rsidRDefault="00F53A3B" w:rsidP="00F53A3B">
      <w:pPr>
        <w:spacing w:line="240" w:lineRule="auto"/>
        <w:rPr>
          <w:rFonts w:eastAsia="Times New Roman" w:cs="Arial"/>
          <w:lang w:eastAsia="nl-NL"/>
        </w:rPr>
      </w:pPr>
    </w:p>
    <w:p w14:paraId="08E1D92C" w14:textId="49B2CA11" w:rsidR="00F53A3B" w:rsidRPr="00334AC1" w:rsidRDefault="00F53A3B" w:rsidP="00F53A3B">
      <w:pPr>
        <w:rPr>
          <w:b/>
          <w:lang w:eastAsia="nl-NL"/>
        </w:rPr>
      </w:pPr>
      <w:bookmarkStart w:id="4" w:name="_Toc176671834"/>
      <w:r w:rsidRPr="00334AC1">
        <w:rPr>
          <w:b/>
          <w:lang w:eastAsia="nl-NL"/>
        </w:rPr>
        <w:t xml:space="preserve">$ 1.1.1 Een </w:t>
      </w:r>
      <w:r w:rsidR="00B00F7E">
        <w:rPr>
          <w:b/>
          <w:lang w:eastAsia="nl-NL"/>
        </w:rPr>
        <w:t>sub-paragraaf</w:t>
      </w:r>
      <w:bookmarkEnd w:id="4"/>
    </w:p>
    <w:p w14:paraId="08E1D92D" w14:textId="2F3BA226"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We kunnen nog verder gaan. Een soort paragraaf binnen een paragraaf is een </w:t>
      </w:r>
      <w:r w:rsidR="00B00F7E">
        <w:rPr>
          <w:rFonts w:eastAsia="Times New Roman" w:cs="Arial"/>
          <w:lang w:eastAsia="nl-NL"/>
        </w:rPr>
        <w:t>sub-paragraaf</w:t>
      </w:r>
      <w:r w:rsidRPr="001F0B75">
        <w:rPr>
          <w:rFonts w:eastAsia="Times New Roman" w:cs="Arial"/>
          <w:lang w:eastAsia="nl-NL"/>
        </w:rPr>
        <w:t>. Dit geef je aan door het kopje het opmaakprofiel Kop 3 te noemen.</w:t>
      </w:r>
    </w:p>
    <w:p w14:paraId="08E1D92E" w14:textId="77777777" w:rsidR="00F53A3B" w:rsidRPr="001F0B75" w:rsidRDefault="00F53A3B" w:rsidP="00F53A3B">
      <w:pPr>
        <w:spacing w:line="240" w:lineRule="auto"/>
        <w:rPr>
          <w:rFonts w:eastAsia="Times New Roman" w:cs="Arial"/>
          <w:lang w:eastAsia="nl-NL"/>
        </w:rPr>
      </w:pPr>
    </w:p>
    <w:p w14:paraId="08E1D92F" w14:textId="77777777" w:rsidR="00F53A3B" w:rsidRPr="001F0B75" w:rsidRDefault="00F53A3B" w:rsidP="00F53A3B">
      <w:pPr>
        <w:rPr>
          <w:rFonts w:cs="Arial"/>
          <w:b/>
          <w:lang w:eastAsia="nl-NL"/>
        </w:rPr>
      </w:pPr>
      <w:r w:rsidRPr="001F0B75">
        <w:rPr>
          <w:rFonts w:cs="Arial"/>
          <w:b/>
          <w:lang w:eastAsia="nl-NL"/>
        </w:rPr>
        <w:t>Belangrijk</w:t>
      </w:r>
    </w:p>
    <w:p w14:paraId="08E1D930" w14:textId="77777777" w:rsidR="00F53A3B" w:rsidRPr="001F0B75" w:rsidRDefault="00F53A3B" w:rsidP="00F53A3B">
      <w:pPr>
        <w:pStyle w:val="Lijstalinea"/>
        <w:numPr>
          <w:ilvl w:val="0"/>
          <w:numId w:val="1"/>
        </w:numPr>
        <w:rPr>
          <w:rFonts w:cs="Arial"/>
          <w:b/>
          <w:lang w:eastAsia="nl-NL"/>
        </w:rPr>
      </w:pPr>
      <w:bookmarkStart w:id="5" w:name="_Toc176671835"/>
      <w:bookmarkStart w:id="6" w:name="_Toc339531595"/>
      <w:r w:rsidRPr="001F0B75">
        <w:rPr>
          <w:rFonts w:cs="Arial"/>
          <w:b/>
          <w:lang w:eastAsia="nl-NL"/>
        </w:rPr>
        <w:t>Een nieuw hoofdstuk begin je altijd op een nieuwe pagina</w:t>
      </w:r>
    </w:p>
    <w:p w14:paraId="08E1D931" w14:textId="77777777" w:rsidR="00F53A3B" w:rsidRPr="001F0B75" w:rsidRDefault="00F53A3B" w:rsidP="00F53A3B">
      <w:pPr>
        <w:pStyle w:val="Lijstalinea"/>
        <w:numPr>
          <w:ilvl w:val="0"/>
          <w:numId w:val="1"/>
        </w:numPr>
        <w:rPr>
          <w:rFonts w:cs="Arial"/>
          <w:b/>
          <w:lang w:eastAsia="nl-NL"/>
        </w:rPr>
      </w:pPr>
      <w:r w:rsidRPr="001F0B75">
        <w:rPr>
          <w:rFonts w:cs="Arial"/>
          <w:b/>
          <w:lang w:eastAsia="nl-NL"/>
        </w:rPr>
        <w:t>Ga naar een nieuwe pagina door op CTRL+ENTER te drukken.</w:t>
      </w:r>
    </w:p>
    <w:p w14:paraId="08E1D932" w14:textId="77777777" w:rsidR="00F53A3B" w:rsidRPr="001F0B75" w:rsidRDefault="00F53A3B" w:rsidP="00F53A3B">
      <w:pPr>
        <w:pStyle w:val="Lijstalinea"/>
        <w:numPr>
          <w:ilvl w:val="0"/>
          <w:numId w:val="1"/>
        </w:numPr>
        <w:rPr>
          <w:rFonts w:cs="Arial"/>
          <w:b/>
          <w:lang w:eastAsia="nl-NL"/>
        </w:rPr>
      </w:pPr>
      <w:r w:rsidRPr="001F0B75">
        <w:rPr>
          <w:rFonts w:cs="Arial"/>
          <w:b/>
          <w:lang w:eastAsia="nl-NL"/>
        </w:rPr>
        <w:t xml:space="preserve">Om de inhoudsopgave bij te werken klik je met de rechtermuistoets op de inhoudsopgave en kies je voor veld bijwerken &gt;&gt; in zijn geheel bijwerken. </w:t>
      </w:r>
    </w:p>
    <w:p w14:paraId="08E1D933" w14:textId="77777777" w:rsidR="00F53A3B" w:rsidRPr="001F0B75" w:rsidRDefault="00F53A3B" w:rsidP="00F53A3B">
      <w:pPr>
        <w:pStyle w:val="Lijstalinea"/>
        <w:numPr>
          <w:ilvl w:val="0"/>
          <w:numId w:val="1"/>
        </w:numPr>
        <w:rPr>
          <w:rFonts w:cs="Arial"/>
          <w:b/>
          <w:lang w:eastAsia="nl-NL"/>
        </w:rPr>
      </w:pPr>
      <w:r w:rsidRPr="001F0B75">
        <w:rPr>
          <w:rFonts w:cs="Arial"/>
          <w:b/>
          <w:lang w:eastAsia="nl-NL"/>
        </w:rPr>
        <w:t>In een werkstuk start de paginanummering pa</w:t>
      </w:r>
      <w:r w:rsidR="001021A7" w:rsidRPr="001F0B75">
        <w:rPr>
          <w:rFonts w:cs="Arial"/>
          <w:b/>
          <w:lang w:eastAsia="nl-NL"/>
        </w:rPr>
        <w:t xml:space="preserve">s bij de </w:t>
      </w:r>
      <w:r w:rsidR="00DF7180">
        <w:rPr>
          <w:rFonts w:cs="Arial"/>
          <w:b/>
          <w:lang w:eastAsia="nl-NL"/>
        </w:rPr>
        <w:t>inhoudsopgave</w:t>
      </w:r>
      <w:r w:rsidRPr="001F0B75">
        <w:rPr>
          <w:rFonts w:cs="Arial"/>
          <w:b/>
          <w:lang w:eastAsia="nl-NL"/>
        </w:rPr>
        <w:t>, waarbij het nummer op de eerste pagina (inhoudsopgave) wordt onderdrukt.</w:t>
      </w:r>
    </w:p>
    <w:p w14:paraId="08E1D934" w14:textId="77777777" w:rsidR="00F53A3B" w:rsidRPr="001F0B75" w:rsidRDefault="00F53A3B" w:rsidP="00F53A3B">
      <w:pPr>
        <w:pStyle w:val="Lijstalinea"/>
        <w:numPr>
          <w:ilvl w:val="0"/>
          <w:numId w:val="1"/>
        </w:numPr>
        <w:rPr>
          <w:rFonts w:cs="Arial"/>
          <w:lang w:eastAsia="nl-NL"/>
        </w:rPr>
      </w:pPr>
      <w:r w:rsidRPr="001F0B75">
        <w:rPr>
          <w:rFonts w:cs="Arial"/>
          <w:b/>
          <w:lang w:eastAsia="nl-NL"/>
        </w:rPr>
        <w:t>De koptekst verschijnt pas in sectie 2, waarbij de koptekst op de eerste pagina (inhoudsopgave) wordt onderdrukt.</w:t>
      </w:r>
    </w:p>
    <w:bookmarkEnd w:id="5"/>
    <w:bookmarkEnd w:id="6"/>
    <w:p w14:paraId="08E1D935" w14:textId="77777777" w:rsidR="008F3D80" w:rsidRDefault="008F3D80" w:rsidP="00F53A3B">
      <w:pPr>
        <w:rPr>
          <w:lang w:eastAsia="nl-NL"/>
        </w:rPr>
      </w:pPr>
    </w:p>
    <w:p w14:paraId="08E1D936" w14:textId="77777777" w:rsidR="00F53A3B" w:rsidRPr="00334AC1" w:rsidRDefault="00F53A3B" w:rsidP="00F53A3B">
      <w:pPr>
        <w:rPr>
          <w:b/>
          <w:lang w:eastAsia="nl-NL"/>
        </w:rPr>
      </w:pPr>
      <w:bookmarkStart w:id="7" w:name="_Toc176671836"/>
      <w:r w:rsidRPr="00334AC1">
        <w:rPr>
          <w:b/>
          <w:lang w:eastAsia="nl-NL"/>
        </w:rPr>
        <w:t xml:space="preserve">$ </w:t>
      </w:r>
      <w:r w:rsidR="008F3D80" w:rsidRPr="00334AC1">
        <w:rPr>
          <w:b/>
          <w:lang w:eastAsia="nl-NL"/>
        </w:rPr>
        <w:t>1</w:t>
      </w:r>
      <w:r w:rsidRPr="00334AC1">
        <w:rPr>
          <w:b/>
          <w:lang w:eastAsia="nl-NL"/>
        </w:rPr>
        <w:t>.</w:t>
      </w:r>
      <w:r w:rsidR="008F3D80" w:rsidRPr="00334AC1">
        <w:rPr>
          <w:b/>
          <w:lang w:eastAsia="nl-NL"/>
        </w:rPr>
        <w:t>2</w:t>
      </w:r>
      <w:r w:rsidRPr="00334AC1">
        <w:rPr>
          <w:b/>
          <w:lang w:eastAsia="nl-NL"/>
        </w:rPr>
        <w:t xml:space="preserve"> Dooroefenen</w:t>
      </w:r>
      <w:bookmarkEnd w:id="7"/>
    </w:p>
    <w:p w14:paraId="08E1D937"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Ook met paragrafen oefenen we verder. Weet je nog welk opmaakprofiel we een paragraaf geven? Selecteer dan nu de tekst “$ </w:t>
      </w:r>
      <w:r w:rsidR="008F3D80">
        <w:rPr>
          <w:rFonts w:eastAsia="Times New Roman" w:cs="Arial"/>
          <w:lang w:eastAsia="nl-NL"/>
        </w:rPr>
        <w:t>1.2</w:t>
      </w:r>
      <w:r w:rsidRPr="001F0B75">
        <w:rPr>
          <w:rFonts w:eastAsia="Times New Roman" w:cs="Arial"/>
          <w:lang w:eastAsia="nl-NL"/>
        </w:rPr>
        <w:t xml:space="preserve"> Dooroefenen” en geef hem het juiste opmaakprofiel</w:t>
      </w:r>
    </w:p>
    <w:p w14:paraId="08E1D938" w14:textId="77777777" w:rsidR="00F53A3B" w:rsidRPr="001F0B75" w:rsidRDefault="00F53A3B" w:rsidP="00F53A3B">
      <w:pPr>
        <w:spacing w:line="240" w:lineRule="auto"/>
        <w:rPr>
          <w:rFonts w:eastAsia="Times New Roman" w:cs="Arial"/>
          <w:lang w:eastAsia="nl-NL"/>
        </w:rPr>
      </w:pPr>
    </w:p>
    <w:p w14:paraId="08E1D939" w14:textId="77777777" w:rsidR="00F53A3B" w:rsidRPr="00334AC1" w:rsidRDefault="008F3D80" w:rsidP="00F53A3B">
      <w:pPr>
        <w:rPr>
          <w:b/>
          <w:lang w:eastAsia="nl-NL"/>
        </w:rPr>
      </w:pPr>
      <w:bookmarkStart w:id="8" w:name="_Toc176671837"/>
      <w:r w:rsidRPr="00334AC1">
        <w:rPr>
          <w:b/>
          <w:lang w:eastAsia="nl-NL"/>
        </w:rPr>
        <w:t>$ 1</w:t>
      </w:r>
      <w:r w:rsidR="00F53A3B" w:rsidRPr="00334AC1">
        <w:rPr>
          <w:b/>
          <w:lang w:eastAsia="nl-NL"/>
        </w:rPr>
        <w:t>.</w:t>
      </w:r>
      <w:r w:rsidRPr="00334AC1">
        <w:rPr>
          <w:b/>
          <w:lang w:eastAsia="nl-NL"/>
        </w:rPr>
        <w:t>3</w:t>
      </w:r>
      <w:r w:rsidR="00F53A3B" w:rsidRPr="00334AC1">
        <w:rPr>
          <w:b/>
          <w:lang w:eastAsia="nl-NL"/>
        </w:rPr>
        <w:t xml:space="preserve"> En verder</w:t>
      </w:r>
      <w:bookmarkEnd w:id="8"/>
    </w:p>
    <w:p w14:paraId="08E1D93A"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Je kunt ook meer paragrafen hebben. Ook deze paragraaf heeft hetzelfde opmaakprofiel als de vorige. Geef deze paragraaf het juiste profiel.</w:t>
      </w:r>
    </w:p>
    <w:p w14:paraId="08E1D93B" w14:textId="77777777" w:rsidR="00F53A3B" w:rsidRPr="001F0B75" w:rsidRDefault="00F53A3B" w:rsidP="00F53A3B">
      <w:pPr>
        <w:pStyle w:val="Kop2"/>
        <w:rPr>
          <w:rFonts w:eastAsia="Times New Roman" w:cs="Arial"/>
          <w:sz w:val="22"/>
          <w:szCs w:val="22"/>
          <w:lang w:eastAsia="nl-NL"/>
        </w:rPr>
      </w:pPr>
    </w:p>
    <w:p w14:paraId="08E1D93C" w14:textId="77777777" w:rsidR="001F0B75" w:rsidRPr="00DC7F1C" w:rsidRDefault="00F53A3B" w:rsidP="00DC7F1C">
      <w:pPr>
        <w:spacing w:line="240" w:lineRule="auto"/>
        <w:rPr>
          <w:rFonts w:eastAsia="Times New Roman" w:cs="Arial"/>
          <w:lang w:eastAsia="nl-NL"/>
        </w:rPr>
      </w:pPr>
      <w:r w:rsidRPr="00334AC1">
        <w:rPr>
          <w:rFonts w:eastAsia="Times New Roman" w:cs="Arial"/>
          <w:b/>
          <w:lang w:eastAsia="nl-NL"/>
        </w:rPr>
        <w:t>Nadat</w:t>
      </w:r>
      <w:r w:rsidRPr="001F0B75">
        <w:rPr>
          <w:rFonts w:eastAsia="Times New Roman" w:cs="Arial"/>
          <w:lang w:eastAsia="nl-NL"/>
        </w:rPr>
        <w:t xml:space="preserve"> je alle hoofdstukken</w:t>
      </w:r>
      <w:r w:rsidR="00DC7F1C">
        <w:rPr>
          <w:rFonts w:eastAsia="Times New Roman" w:cs="Arial"/>
          <w:lang w:eastAsia="nl-NL"/>
        </w:rPr>
        <w:t>, paragrafen</w:t>
      </w:r>
      <w:r w:rsidRPr="001F0B75">
        <w:rPr>
          <w:rFonts w:eastAsia="Times New Roman" w:cs="Arial"/>
          <w:lang w:eastAsia="nl-NL"/>
        </w:rPr>
        <w:t xml:space="preserve"> en </w:t>
      </w:r>
      <w:r w:rsidR="00DC7F1C">
        <w:rPr>
          <w:rFonts w:eastAsia="Times New Roman" w:cs="Arial"/>
          <w:lang w:eastAsia="nl-NL"/>
        </w:rPr>
        <w:t>sub-</w:t>
      </w:r>
      <w:r w:rsidRPr="001F0B75">
        <w:rPr>
          <w:rFonts w:eastAsia="Times New Roman" w:cs="Arial"/>
          <w:lang w:eastAsia="nl-NL"/>
        </w:rPr>
        <w:t xml:space="preserve">paragrafen </w:t>
      </w:r>
      <w:r w:rsidR="00DC7F1C">
        <w:rPr>
          <w:rFonts w:eastAsia="Times New Roman" w:cs="Arial"/>
          <w:lang w:eastAsia="nl-NL"/>
        </w:rPr>
        <w:t xml:space="preserve">het goede </w:t>
      </w:r>
      <w:r w:rsidRPr="001F0B75">
        <w:rPr>
          <w:rFonts w:eastAsia="Times New Roman" w:cs="Arial"/>
          <w:lang w:eastAsia="nl-NL"/>
        </w:rPr>
        <w:t xml:space="preserve"> opmaakprofiel hebt gegeven, kun je een</w:t>
      </w:r>
      <w:r w:rsidR="008F3D80">
        <w:rPr>
          <w:rFonts w:eastAsia="Times New Roman" w:cs="Arial"/>
          <w:lang w:eastAsia="nl-NL"/>
        </w:rPr>
        <w:t xml:space="preserve"> inhoudsopgave maken. Die komt onder het kopje inhoudsopgave </w:t>
      </w:r>
      <w:r w:rsidRPr="001F0B75">
        <w:rPr>
          <w:rFonts w:eastAsia="Times New Roman" w:cs="Arial"/>
          <w:lang w:eastAsia="nl-NL"/>
        </w:rPr>
        <w:t xml:space="preserve">n in dit document. </w:t>
      </w:r>
      <w:r w:rsidR="00DF7180">
        <w:rPr>
          <w:rFonts w:eastAsia="Times New Roman" w:cs="Arial"/>
          <w:lang w:eastAsia="nl-NL"/>
        </w:rPr>
        <w:t xml:space="preserve"> Je moet ook echt even klikken op de plek waar de inhoudsopgave moet komen zodat daar de cursor komt te staan.</w:t>
      </w:r>
      <w:r w:rsidR="001F0B75">
        <w:rPr>
          <w:rFonts w:eastAsia="Times New Roman" w:cs="Arial"/>
          <w:sz w:val="24"/>
          <w:szCs w:val="24"/>
          <w:lang w:eastAsia="nl-NL"/>
        </w:rPr>
        <w:br w:type="page"/>
      </w:r>
    </w:p>
    <w:p w14:paraId="08E1D93D" w14:textId="77777777" w:rsidR="006F2A28" w:rsidRPr="00334AC1" w:rsidRDefault="00B21FF3" w:rsidP="006F2A28">
      <w:pPr>
        <w:spacing w:line="240" w:lineRule="auto"/>
        <w:rPr>
          <w:rFonts w:eastAsia="Times New Roman" w:cs="Arial"/>
          <w:b/>
          <w:sz w:val="24"/>
          <w:szCs w:val="24"/>
          <w:lang w:eastAsia="nl-NL"/>
        </w:rPr>
      </w:pPr>
      <w:r w:rsidRPr="00334AC1">
        <w:rPr>
          <w:rFonts w:ascii="Arial" w:eastAsia="Times New Roman" w:hAnsi="Arial" w:cs="Arial"/>
          <w:b/>
          <w:bCs/>
          <w:noProof/>
          <w:kern w:val="36"/>
          <w:sz w:val="48"/>
          <w:szCs w:val="48"/>
          <w:lang w:eastAsia="nl-NL"/>
        </w:rPr>
        <w:lastRenderedPageBreak/>
        <w:drawing>
          <wp:anchor distT="0" distB="0" distL="114300" distR="114300" simplePos="0" relativeHeight="251636736" behindDoc="1" locked="0" layoutInCell="1" allowOverlap="1" wp14:anchorId="08E1DA86" wp14:editId="08E1DA87">
            <wp:simplePos x="0" y="0"/>
            <wp:positionH relativeFrom="column">
              <wp:posOffset>5110480</wp:posOffset>
            </wp:positionH>
            <wp:positionV relativeFrom="paragraph">
              <wp:posOffset>33655</wp:posOffset>
            </wp:positionV>
            <wp:extent cx="1152525" cy="914400"/>
            <wp:effectExtent l="0" t="0" r="9525" b="0"/>
            <wp:wrapThrough wrapText="bothSides">
              <wp:wrapPolygon edited="0">
                <wp:start x="0" y="0"/>
                <wp:lineTo x="0" y="21150"/>
                <wp:lineTo x="21421" y="21150"/>
                <wp:lineTo x="2142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0">
                      <a:extLst>
                        <a:ext uri="{28A0092B-C50C-407E-A947-70E740481C1C}">
                          <a14:useLocalDpi xmlns:a14="http://schemas.microsoft.com/office/drawing/2010/main" val="0"/>
                        </a:ext>
                      </a:extLst>
                    </a:blip>
                    <a:stretch>
                      <a:fillRect/>
                    </a:stretch>
                  </pic:blipFill>
                  <pic:spPr>
                    <a:xfrm>
                      <a:off x="0" y="0"/>
                      <a:ext cx="1152525" cy="914400"/>
                    </a:xfrm>
                    <a:prstGeom prst="rect">
                      <a:avLst/>
                    </a:prstGeom>
                  </pic:spPr>
                </pic:pic>
              </a:graphicData>
            </a:graphic>
            <wp14:sizeRelH relativeFrom="page">
              <wp14:pctWidth>0</wp14:pctWidth>
            </wp14:sizeRelH>
            <wp14:sizeRelV relativeFrom="page">
              <wp14:pctHeight>0</wp14:pctHeight>
            </wp14:sizeRelV>
          </wp:anchor>
        </w:drawing>
      </w:r>
      <w:r w:rsidR="00F04329" w:rsidRPr="00334AC1">
        <w:rPr>
          <w:rFonts w:eastAsia="Times New Roman" w:cs="Arial"/>
          <w:b/>
          <w:sz w:val="24"/>
          <w:szCs w:val="24"/>
          <w:lang w:eastAsia="nl-NL"/>
        </w:rPr>
        <w:t>Hoofdstuk 2: Werken met tabstops</w:t>
      </w:r>
    </w:p>
    <w:p w14:paraId="08E1D93E"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Als je een rijtje woorden of getallen recht onder elkaar wil zetten. dan kun je natuurlijk doen met </w:t>
      </w:r>
      <w:r w:rsidRPr="006F2A28">
        <w:rPr>
          <w:rFonts w:eastAsia="Times New Roman" w:cs="Arial"/>
          <w:b/>
          <w:lang w:eastAsia="nl-NL"/>
        </w:rPr>
        <w:t>tabs en/of spaties</w:t>
      </w:r>
      <w:r w:rsidRPr="006F2A28">
        <w:rPr>
          <w:rFonts w:eastAsia="Times New Roman" w:cs="Arial"/>
          <w:lang w:eastAsia="nl-NL"/>
        </w:rPr>
        <w:t xml:space="preserve">. Op het scherm ziet het er vaak wel netjes uit, maar wanneer je het afdrukt staan de tekens mogelijk niet meer netjes onder elkaar, of na het veranderen van de lettergrootte of het lettertype wordt het een chaos. Hoe los je dat op! </w:t>
      </w:r>
      <w:r w:rsidRPr="006F2A28">
        <w:rPr>
          <w:rFonts w:eastAsia="Times New Roman" w:cs="Arial"/>
          <w:lang w:eastAsia="nl-NL"/>
        </w:rPr>
        <w:br/>
        <w:t xml:space="preserve">Dit komt doordat je de tab-toets en/of spatiebalk gebruikt hebt om de ruimte tussen de kolommen in te stellen. Maak lijstjes dan ook nooit op de bovenstaande manier, maar maak gebruik van </w:t>
      </w:r>
      <w:r w:rsidRPr="006F2A28">
        <w:rPr>
          <w:rFonts w:eastAsia="Times New Roman" w:cs="Arial"/>
          <w:b/>
          <w:lang w:eastAsia="nl-NL"/>
        </w:rPr>
        <w:t>handmatig ingestelde</w:t>
      </w:r>
      <w:r w:rsidRPr="006F2A28">
        <w:rPr>
          <w:rFonts w:eastAsia="Times New Roman" w:cs="Arial"/>
          <w:lang w:eastAsia="nl-NL"/>
        </w:rPr>
        <w:t xml:space="preserve"> </w:t>
      </w:r>
      <w:r w:rsidRPr="006F2A28">
        <w:rPr>
          <w:rFonts w:eastAsia="Times New Roman" w:cs="Arial"/>
          <w:b/>
          <w:bCs/>
          <w:lang w:eastAsia="nl-NL"/>
        </w:rPr>
        <w:t>tabs</w:t>
      </w:r>
      <w:r w:rsidRPr="006F2A28">
        <w:rPr>
          <w:rFonts w:eastAsia="Times New Roman" w:cs="Arial"/>
          <w:lang w:eastAsia="nl-NL"/>
        </w:rPr>
        <w:t>! </w:t>
      </w:r>
    </w:p>
    <w:p w14:paraId="08E1D93F" w14:textId="77777777" w:rsidR="006F2A28" w:rsidRPr="00334AC1" w:rsidRDefault="006F2A28" w:rsidP="006F2A28">
      <w:pPr>
        <w:tabs>
          <w:tab w:val="center" w:pos="7088"/>
        </w:tabs>
        <w:spacing w:before="100" w:beforeAutospacing="1" w:after="100" w:afterAutospacing="1" w:line="240" w:lineRule="auto"/>
        <w:rPr>
          <w:rFonts w:eastAsia="Times New Roman" w:cs="Arial"/>
          <w:b/>
          <w:lang w:eastAsia="nl-NL"/>
        </w:rPr>
      </w:pPr>
      <w:bookmarkStart w:id="9" w:name="#tabsgebruiken"/>
      <w:r w:rsidRPr="00334AC1">
        <w:rPr>
          <w:rFonts w:eastAsia="Times New Roman" w:cs="Arial"/>
          <w:b/>
          <w:lang w:eastAsia="nl-NL"/>
        </w:rPr>
        <w:t>2.1 Tabs gebruiken</w:t>
      </w:r>
      <w:bookmarkEnd w:id="9"/>
    </w:p>
    <w:p w14:paraId="08E1D940"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Met tabs is het gemakkelijk om tekst recht onder elkaar te krijgen. Wanneer je op </w:t>
      </w:r>
      <w:r w:rsidR="00B21FF3">
        <w:rPr>
          <w:rFonts w:eastAsia="Times New Roman" w:cs="Arial"/>
          <w:lang w:eastAsia="nl-NL"/>
        </w:rPr>
        <w:t>de TAB</w:t>
      </w:r>
      <w:r w:rsidRPr="006F2A28">
        <w:rPr>
          <w:rFonts w:eastAsia="Times New Roman" w:cs="Arial"/>
          <w:lang w:eastAsia="nl-NL"/>
        </w:rPr>
        <w:t xml:space="preserve"> toets drukt, springt de cursor naar de eerstvolgende tab(ulator)stop. Dit is een vaste plaats in je scherm. Wanneer je er een paar keer achter elkaar op drukt, stopt de cursor om de 1,25 cm. </w:t>
      </w:r>
    </w:p>
    <w:p w14:paraId="08E1D941"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Wanneer je bijvoorbeeld een tijdsindeling voor een excursie wilt maken, of een uitslagformulier van voetbalwedstrijden, dan kun je hiervoor uitstekend gebruik maken van deze tabstops.</w:t>
      </w:r>
    </w:p>
    <w:p w14:paraId="08E1D942"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Voorbeeld: </w:t>
      </w:r>
    </w:p>
    <w:p w14:paraId="08E1D943" w14:textId="77777777" w:rsidR="006F6490" w:rsidRPr="009F06A4" w:rsidRDefault="006F6490" w:rsidP="006F6490">
      <w:pPr>
        <w:tabs>
          <w:tab w:val="left" w:pos="2977"/>
          <w:tab w:val="left" w:pos="4820"/>
        </w:tabs>
        <w:spacing w:before="100" w:beforeAutospacing="1" w:after="100" w:afterAutospacing="1" w:line="240" w:lineRule="auto"/>
        <w:rPr>
          <w:rFonts w:eastAsia="Times New Roman" w:cs="Arial"/>
          <w:b/>
          <w:u w:val="single"/>
          <w:lang w:eastAsia="nl-NL"/>
        </w:rPr>
      </w:pPr>
      <w:r w:rsidRPr="009F06A4">
        <w:rPr>
          <w:rFonts w:eastAsia="Times New Roman" w:cs="Arial"/>
          <w:b/>
          <w:u w:val="single"/>
          <w:lang w:eastAsia="nl-NL"/>
        </w:rPr>
        <w:t>Naam</w:t>
      </w:r>
      <w:r w:rsidRPr="009F06A4">
        <w:rPr>
          <w:rFonts w:eastAsia="Times New Roman" w:cs="Arial"/>
          <w:b/>
          <w:u w:val="single"/>
          <w:lang w:eastAsia="nl-NL"/>
        </w:rPr>
        <w:tab/>
        <w:t>Bestemming</w:t>
      </w:r>
      <w:r w:rsidRPr="009F06A4">
        <w:rPr>
          <w:rFonts w:eastAsia="Times New Roman" w:cs="Arial"/>
          <w:b/>
          <w:u w:val="single"/>
          <w:lang w:eastAsia="nl-NL"/>
        </w:rPr>
        <w:tab/>
        <w:t>Bus</w:t>
      </w:r>
    </w:p>
    <w:p w14:paraId="08E1D944" w14:textId="77777777" w:rsidR="006F2A28" w:rsidRDefault="006F6490" w:rsidP="006F6490">
      <w:pPr>
        <w:tabs>
          <w:tab w:val="left" w:pos="2977"/>
          <w:tab w:val="left" w:pos="4820"/>
        </w:tabs>
        <w:spacing w:before="100" w:beforeAutospacing="1" w:after="100" w:afterAutospacing="1" w:line="240" w:lineRule="auto"/>
        <w:rPr>
          <w:rFonts w:eastAsia="Times New Roman" w:cs="Arial"/>
          <w:lang w:eastAsia="nl-NL"/>
        </w:rPr>
      </w:pPr>
      <w:r w:rsidRPr="006F6490">
        <w:rPr>
          <w:rFonts w:eastAsia="Times New Roman" w:cs="Arial"/>
          <w:lang w:eastAsia="nl-NL"/>
        </w:rPr>
        <w:t>Petra de Groot</w:t>
      </w:r>
      <w:r w:rsidRPr="006F6490">
        <w:rPr>
          <w:rFonts w:eastAsia="Times New Roman" w:cs="Arial"/>
          <w:lang w:eastAsia="nl-NL"/>
        </w:rPr>
        <w:tab/>
        <w:t>Appelscha</w:t>
      </w:r>
      <w:r w:rsidRPr="006F6490">
        <w:rPr>
          <w:rFonts w:eastAsia="Times New Roman" w:cs="Arial"/>
          <w:lang w:eastAsia="nl-NL"/>
        </w:rPr>
        <w:tab/>
        <w:t>2</w:t>
      </w:r>
      <w:r>
        <w:rPr>
          <w:rFonts w:eastAsia="Times New Roman" w:cs="Arial"/>
          <w:lang w:eastAsia="nl-NL"/>
        </w:rPr>
        <w:br/>
      </w:r>
      <w:r w:rsidRPr="006F6490">
        <w:rPr>
          <w:rFonts w:eastAsia="Times New Roman" w:cs="Arial"/>
          <w:lang w:eastAsia="nl-NL"/>
        </w:rPr>
        <w:t>Anouschka van Miltenburg</w:t>
      </w:r>
      <w:r w:rsidRPr="006F6490">
        <w:rPr>
          <w:rFonts w:eastAsia="Times New Roman" w:cs="Arial"/>
          <w:lang w:eastAsia="nl-NL"/>
        </w:rPr>
        <w:tab/>
        <w:t>Slagharen</w:t>
      </w:r>
      <w:r w:rsidRPr="006F6490">
        <w:rPr>
          <w:rFonts w:eastAsia="Times New Roman" w:cs="Arial"/>
          <w:lang w:eastAsia="nl-NL"/>
        </w:rPr>
        <w:tab/>
        <w:t>1</w:t>
      </w:r>
      <w:r>
        <w:rPr>
          <w:rFonts w:eastAsia="Times New Roman" w:cs="Arial"/>
          <w:lang w:eastAsia="nl-NL"/>
        </w:rPr>
        <w:br/>
      </w:r>
    </w:p>
    <w:p w14:paraId="08E1D945" w14:textId="77777777" w:rsidR="006F6490" w:rsidRPr="009F06A4" w:rsidRDefault="006F6490" w:rsidP="009F06A4">
      <w:pPr>
        <w:tabs>
          <w:tab w:val="center" w:pos="2268"/>
          <w:tab w:val="left" w:pos="2977"/>
          <w:tab w:val="left" w:pos="4536"/>
        </w:tabs>
        <w:spacing w:before="100" w:beforeAutospacing="1" w:after="100" w:afterAutospacing="1" w:line="240" w:lineRule="auto"/>
        <w:ind w:left="709"/>
        <w:rPr>
          <w:rFonts w:eastAsia="Times New Roman" w:cs="Arial"/>
          <w:b/>
          <w:u w:val="single"/>
          <w:lang w:eastAsia="nl-NL"/>
        </w:rPr>
      </w:pPr>
      <w:r w:rsidRPr="009F06A4">
        <w:rPr>
          <w:rFonts w:eastAsia="Times New Roman" w:cs="Arial"/>
          <w:b/>
          <w:u w:val="single"/>
          <w:lang w:eastAsia="nl-NL"/>
        </w:rPr>
        <w:t>Thuisland</w:t>
      </w:r>
      <w:r w:rsidRPr="009F06A4">
        <w:rPr>
          <w:rFonts w:eastAsia="Times New Roman" w:cs="Arial"/>
          <w:b/>
          <w:u w:val="single"/>
          <w:lang w:eastAsia="nl-NL"/>
        </w:rPr>
        <w:tab/>
      </w:r>
      <w:r w:rsidRPr="009F06A4">
        <w:rPr>
          <w:rFonts w:eastAsia="Times New Roman" w:cs="Arial"/>
          <w:b/>
          <w:u w:val="single"/>
          <w:lang w:eastAsia="nl-NL"/>
        </w:rPr>
        <w:tab/>
        <w:t>Tegenstander</w:t>
      </w:r>
      <w:r w:rsidRPr="009F06A4">
        <w:rPr>
          <w:rFonts w:eastAsia="Times New Roman" w:cs="Arial"/>
          <w:b/>
          <w:u w:val="single"/>
          <w:lang w:eastAsia="nl-NL"/>
        </w:rPr>
        <w:tab/>
        <w:t>Uitslag</w:t>
      </w:r>
    </w:p>
    <w:p w14:paraId="08E1D946" w14:textId="158EAC57" w:rsidR="006F6490" w:rsidRPr="006F2A28" w:rsidRDefault="006F6490" w:rsidP="009F06A4">
      <w:pPr>
        <w:tabs>
          <w:tab w:val="center" w:pos="2268"/>
          <w:tab w:val="left" w:pos="2977"/>
          <w:tab w:val="left" w:pos="4536"/>
        </w:tabs>
        <w:spacing w:before="100" w:beforeAutospacing="1" w:after="100" w:afterAutospacing="1" w:line="240" w:lineRule="auto"/>
        <w:ind w:left="709"/>
        <w:rPr>
          <w:rFonts w:eastAsia="Times New Roman" w:cs="Arial"/>
          <w:lang w:eastAsia="nl-NL"/>
        </w:rPr>
      </w:pP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t>Duitsland</w:t>
      </w:r>
      <w:r w:rsidRPr="006F6490">
        <w:rPr>
          <w:rFonts w:eastAsia="Times New Roman" w:cs="Arial"/>
          <w:lang w:eastAsia="nl-NL"/>
        </w:rPr>
        <w:tab/>
        <w:t>2-1</w:t>
      </w:r>
      <w:r>
        <w:rPr>
          <w:rFonts w:eastAsia="Times New Roman" w:cs="Arial"/>
          <w:lang w:eastAsia="nl-NL"/>
        </w:rPr>
        <w:br/>
      </w: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r>
      <w:r w:rsidR="00B32136" w:rsidRPr="006F6490">
        <w:rPr>
          <w:rFonts w:eastAsia="Times New Roman" w:cs="Arial"/>
          <w:lang w:eastAsia="nl-NL"/>
        </w:rPr>
        <w:t>België</w:t>
      </w:r>
      <w:r w:rsidRPr="006F6490">
        <w:rPr>
          <w:rFonts w:eastAsia="Times New Roman" w:cs="Arial"/>
          <w:lang w:eastAsia="nl-NL"/>
        </w:rPr>
        <w:tab/>
        <w:t>3-1</w:t>
      </w:r>
      <w:r>
        <w:rPr>
          <w:rFonts w:eastAsia="Times New Roman" w:cs="Arial"/>
          <w:lang w:eastAsia="nl-NL"/>
        </w:rPr>
        <w:br/>
      </w: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t>Frankrijk</w:t>
      </w:r>
      <w:r w:rsidRPr="006F6490">
        <w:rPr>
          <w:rFonts w:eastAsia="Times New Roman" w:cs="Arial"/>
          <w:lang w:eastAsia="nl-NL"/>
        </w:rPr>
        <w:tab/>
        <w:t>2-3</w:t>
      </w:r>
    </w:p>
    <w:p w14:paraId="08E1D947" w14:textId="77777777" w:rsidR="006F2A28" w:rsidRPr="00334AC1" w:rsidRDefault="006F2A28" w:rsidP="006F2A28">
      <w:pPr>
        <w:spacing w:before="100" w:beforeAutospacing="1" w:after="100" w:afterAutospacing="1" w:line="240" w:lineRule="auto"/>
        <w:rPr>
          <w:rFonts w:eastAsia="Times New Roman" w:cs="Arial"/>
          <w:b/>
          <w:lang w:eastAsia="nl-NL"/>
        </w:rPr>
      </w:pPr>
      <w:bookmarkStart w:id="10" w:name="Veranderen_van_tabposities"/>
      <w:r w:rsidRPr="00334AC1">
        <w:rPr>
          <w:rFonts w:eastAsia="Times New Roman" w:cs="Arial"/>
          <w:b/>
          <w:lang w:eastAsia="nl-NL"/>
        </w:rPr>
        <w:t>2.2 Instellen/ veranderen van tab-posities</w:t>
      </w:r>
      <w:bookmarkEnd w:id="10"/>
    </w:p>
    <w:p w14:paraId="08E1D948" w14:textId="77777777" w:rsidR="006F2A28" w:rsidRPr="006F2A28" w:rsidRDefault="006F2A28" w:rsidP="006F2A28">
      <w:pPr>
        <w:tabs>
          <w:tab w:val="left" w:pos="1701"/>
        </w:tabs>
        <w:spacing w:before="100" w:beforeAutospacing="1" w:after="100" w:afterAutospacing="1" w:line="240" w:lineRule="auto"/>
        <w:rPr>
          <w:rFonts w:eastAsia="Times New Roman" w:cs="Arial"/>
          <w:lang w:eastAsia="nl-NL"/>
        </w:rPr>
      </w:pPr>
      <w:r w:rsidRPr="006F2A28">
        <w:rPr>
          <w:rFonts w:eastAsia="Times New Roman" w:cs="Arial"/>
          <w:lang w:eastAsia="nl-NL"/>
        </w:rPr>
        <w:t>Standaard staan de tab-posities afgesteld op 1,25 cm. (dit zijn de kleine streepjes onderaan de liniaal) Dus klik je op de tab-toets dan springt de cursor 1,25 cm. naar rechts.</w:t>
      </w:r>
    </w:p>
    <w:p w14:paraId="08E1D94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De tab-posities kunnen veranderd worden. Dit kan met de </w:t>
      </w:r>
      <w:r w:rsidRPr="006F2A28">
        <w:rPr>
          <w:rFonts w:eastAsia="Times New Roman" w:cs="Arial"/>
          <w:i/>
          <w:iCs/>
          <w:lang w:eastAsia="nl-NL"/>
        </w:rPr>
        <w:t>liniaal</w:t>
      </w:r>
      <w:r w:rsidRPr="006F2A28">
        <w:rPr>
          <w:rFonts w:eastAsia="Times New Roman" w:cs="Arial"/>
          <w:lang w:eastAsia="nl-NL"/>
        </w:rPr>
        <w:t>. Deze staat net boven de tekst als je aan het typen bent. (Geen liniaal op je scherm? Ga naar het tabblad ‘Beeld’ en zet een vinkje voor ‘Liniaal’)</w:t>
      </w:r>
      <w:r w:rsidRPr="006F2A28">
        <w:rPr>
          <w:rFonts w:eastAsia="Times New Roman" w:cs="Arial"/>
          <w:lang w:eastAsia="nl-NL"/>
        </w:rPr>
        <w:br/>
      </w:r>
      <w:r w:rsidRPr="006F2A28">
        <w:rPr>
          <w:rFonts w:eastAsia="Times New Roman" w:cs="Arial"/>
        </w:rPr>
        <w:t> </w:t>
      </w:r>
      <w:r w:rsidRPr="006F2A28">
        <w:rPr>
          <w:noProof/>
          <w:lang w:eastAsia="nl-NL"/>
        </w:rPr>
        <w:drawing>
          <wp:inline distT="0" distB="0" distL="0" distR="0" wp14:anchorId="08E1DA88" wp14:editId="08E1DA89">
            <wp:extent cx="5724749" cy="2857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87546"/>
                    </a:xfrm>
                    <a:prstGeom prst="rect">
                      <a:avLst/>
                    </a:prstGeom>
                  </pic:spPr>
                </pic:pic>
              </a:graphicData>
            </a:graphic>
          </wp:inline>
        </w:drawing>
      </w:r>
    </w:p>
    <w:p w14:paraId="08E1D94A"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Om een tab-positie erbij te maken, moet op de liniaal geklikt worden. Het hoekje geeft de extra tab-positie aan.</w:t>
      </w:r>
    </w:p>
    <w:p w14:paraId="08E1D94B" w14:textId="77777777" w:rsidR="006F2A28" w:rsidRPr="006F2A28" w:rsidRDefault="006F2A28" w:rsidP="006F2A28">
      <w:pPr>
        <w:numPr>
          <w:ilvl w:val="0"/>
          <w:numId w:val="5"/>
        </w:numPr>
        <w:spacing w:before="100" w:beforeAutospacing="1" w:after="100" w:afterAutospacing="1" w:line="240" w:lineRule="auto"/>
        <w:rPr>
          <w:rFonts w:eastAsia="Times New Roman" w:cs="Arial"/>
          <w:lang w:eastAsia="nl-NL"/>
        </w:rPr>
      </w:pPr>
      <w:r w:rsidRPr="006F2A28">
        <w:rPr>
          <w:rFonts w:eastAsia="Times New Roman" w:cs="Arial"/>
          <w:lang w:eastAsia="nl-NL"/>
        </w:rPr>
        <w:t>Klik in de liniaal op de positie van de 3.</w:t>
      </w:r>
    </w:p>
    <w:p w14:paraId="08E1D94C"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lastRenderedPageBreak/>
        <w:t>Dit is dan het resultaat. Je ziet dat de kleine streepjes zijn verdwenen in het gedeelte vóór de nieuwe tab-positie.</w:t>
      </w:r>
      <w:r w:rsidRPr="006F2A28">
        <w:rPr>
          <w:rFonts w:eastAsia="Times New Roman" w:cs="Arial"/>
          <w:lang w:eastAsia="nl-NL"/>
        </w:rPr>
        <w:br/>
      </w:r>
      <w:r w:rsidRPr="006F2A28">
        <w:rPr>
          <w:rFonts w:eastAsia="Times New Roman" w:cs="Arial"/>
          <w:lang w:eastAsia="nl-NL"/>
        </w:rPr>
        <w:br/>
      </w:r>
      <w:r w:rsidRPr="006F2A28">
        <w:rPr>
          <w:rFonts w:eastAsia="Times New Roman" w:cs="Arial"/>
        </w:rPr>
        <w:t> </w:t>
      </w:r>
      <w:r w:rsidRPr="006F2A28">
        <w:rPr>
          <w:noProof/>
          <w:lang w:eastAsia="nl-NL"/>
        </w:rPr>
        <w:drawing>
          <wp:inline distT="0" distB="0" distL="0" distR="0" wp14:anchorId="08E1DA8A" wp14:editId="08E1DA8B">
            <wp:extent cx="5636604" cy="28575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92042"/>
                    </a:xfrm>
                    <a:prstGeom prst="rect">
                      <a:avLst/>
                    </a:prstGeom>
                  </pic:spPr>
                </pic:pic>
              </a:graphicData>
            </a:graphic>
          </wp:inline>
        </w:drawing>
      </w:r>
    </w:p>
    <w:p w14:paraId="08E1D94D" w14:textId="77777777" w:rsidR="006F2A28" w:rsidRPr="006F2A28" w:rsidRDefault="006F2A28" w:rsidP="006F2A28">
      <w:pPr>
        <w:tabs>
          <w:tab w:val="center" w:pos="1764"/>
          <w:tab w:val="left" w:pos="2100"/>
        </w:tabs>
        <w:spacing w:before="100" w:beforeAutospacing="1" w:after="100" w:afterAutospacing="1" w:line="240" w:lineRule="auto"/>
        <w:rPr>
          <w:rFonts w:eastAsia="Times New Roman" w:cs="Arial"/>
          <w:lang w:eastAsia="nl-NL"/>
        </w:rPr>
      </w:pPr>
      <w:r w:rsidRPr="006F2A28">
        <w:rPr>
          <w:rFonts w:eastAsia="Times New Roman" w:cs="Arial"/>
          <w:lang w:eastAsia="nl-NL"/>
        </w:rPr>
        <w:t>Om de extra tab-positie te verwijderen sleep je het hoekje uit de liniaal. Klik er op (links) en sleep hem naar beneden. </w:t>
      </w:r>
      <w:r w:rsidRPr="006F2A28">
        <w:rPr>
          <w:rFonts w:eastAsia="Times New Roman" w:cs="Arial"/>
          <w:lang w:eastAsia="nl-NL"/>
        </w:rPr>
        <w:br/>
        <w:t>Je kunt de tab-positie ook in de liniaal verslepen. Klik er op en sleep hem naar links of rechts. </w:t>
      </w:r>
    </w:p>
    <w:p w14:paraId="08E1D94E" w14:textId="77777777" w:rsidR="006F2A28" w:rsidRPr="006F2A28" w:rsidRDefault="006F2A28" w:rsidP="006F2A28">
      <w:pPr>
        <w:spacing w:before="100" w:beforeAutospacing="1" w:after="100" w:afterAutospacing="1" w:line="240" w:lineRule="auto"/>
        <w:ind w:left="709" w:hanging="709"/>
        <w:rPr>
          <w:rFonts w:eastAsia="Times New Roman" w:cs="Arial"/>
          <w:lang w:eastAsia="nl-NL"/>
        </w:rPr>
      </w:pPr>
      <w:r w:rsidRPr="006F2A28">
        <w:rPr>
          <w:rFonts w:eastAsia="Times New Roman" w:cs="Arial"/>
          <w:b/>
          <w:lang w:eastAsia="nl-NL"/>
        </w:rPr>
        <w:t>NB:</w:t>
      </w:r>
      <w:r w:rsidRPr="006F2A28">
        <w:rPr>
          <w:rFonts w:eastAsia="Times New Roman" w:cs="Arial"/>
          <w:lang w:eastAsia="nl-NL"/>
        </w:rPr>
        <w:tab/>
        <w:t xml:space="preserve">De tab-positie die je achteraf instelt wordt </w:t>
      </w:r>
      <w:r w:rsidRPr="006F2A28">
        <w:rPr>
          <w:rFonts w:eastAsia="Times New Roman" w:cs="Arial"/>
          <w:b/>
          <w:bCs/>
          <w:lang w:eastAsia="nl-NL"/>
        </w:rPr>
        <w:t>alleen</w:t>
      </w:r>
      <w:r w:rsidRPr="006F2A28">
        <w:rPr>
          <w:rFonts w:eastAsia="Times New Roman" w:cs="Arial"/>
          <w:lang w:eastAsia="nl-NL"/>
        </w:rPr>
        <w:t xml:space="preserve"> gewijzigd in de regel (alinea) die geselecteerd is, of de alinea waarin de cursor staat.</w:t>
      </w:r>
      <w:r w:rsidRPr="006F2A28">
        <w:rPr>
          <w:rFonts w:eastAsia="Times New Roman" w:cs="Arial"/>
          <w:lang w:eastAsia="nl-NL"/>
        </w:rPr>
        <w:br/>
      </w:r>
      <w:r w:rsidRPr="006F2A28">
        <w:rPr>
          <w:rFonts w:eastAsia="Times New Roman" w:cs="Arial"/>
          <w:lang w:eastAsia="nl-NL"/>
        </w:rPr>
        <w:br/>
        <w:t xml:space="preserve">Een tab-positie wordt </w:t>
      </w:r>
      <w:r w:rsidRPr="006F2A28">
        <w:rPr>
          <w:rFonts w:eastAsia="Times New Roman" w:cs="Arial"/>
          <w:b/>
          <w:lang w:eastAsia="nl-NL"/>
        </w:rPr>
        <w:t>wél</w:t>
      </w:r>
      <w:r w:rsidRPr="006F2A28">
        <w:rPr>
          <w:rFonts w:eastAsia="Times New Roman" w:cs="Arial"/>
          <w:lang w:eastAsia="nl-NL"/>
        </w:rPr>
        <w:t xml:space="preserve"> meegenomen als er  een nieuwe regel met de </w:t>
      </w:r>
      <w:r w:rsidRPr="006F2A28">
        <w:rPr>
          <w:rFonts w:eastAsia="Times New Roman" w:cs="Arial"/>
          <w:b/>
          <w:lang w:eastAsia="nl-NL"/>
        </w:rPr>
        <w:t>&lt;Enter&gt;-</w:t>
      </w:r>
      <w:r w:rsidRPr="006F2A28">
        <w:rPr>
          <w:rFonts w:eastAsia="Times New Roman" w:cs="Arial"/>
          <w:lang w:eastAsia="nl-NL"/>
        </w:rPr>
        <w:t>toets gemaakt wordt. Je zult hem dus handmatig moeten verwijderen vóórdat je aan een nieuwe alinea begint.</w:t>
      </w:r>
      <w:r w:rsidRPr="006F2A28">
        <w:rPr>
          <w:rFonts w:eastAsia="Times New Roman" w:cs="Arial"/>
          <w:lang w:eastAsia="nl-NL"/>
        </w:rPr>
        <w:br/>
      </w:r>
      <w:r w:rsidRPr="006F2A28">
        <w:rPr>
          <w:rFonts w:eastAsia="Times New Roman" w:cs="Arial"/>
          <w:lang w:eastAsia="nl-NL"/>
        </w:rPr>
        <w:br/>
        <w:t xml:space="preserve">Je hoeft maar </w:t>
      </w:r>
      <w:r w:rsidRPr="006F2A28">
        <w:rPr>
          <w:rFonts w:eastAsia="Times New Roman" w:cs="Arial"/>
          <w:b/>
          <w:lang w:eastAsia="nl-NL"/>
        </w:rPr>
        <w:t xml:space="preserve">één </w:t>
      </w:r>
      <w:r w:rsidRPr="006F2A28">
        <w:rPr>
          <w:rFonts w:eastAsia="Times New Roman" w:cs="Arial"/>
          <w:lang w:eastAsia="nl-NL"/>
        </w:rPr>
        <w:t>tab tussen de kolommen te zetten.</w:t>
      </w:r>
      <w:r w:rsidRPr="006F2A28">
        <w:rPr>
          <w:rFonts w:eastAsia="Times New Roman" w:cs="Arial"/>
          <w:lang w:eastAsia="nl-NL"/>
        </w:rPr>
        <w:br/>
      </w:r>
      <w:r w:rsidRPr="006F2A28">
        <w:rPr>
          <w:rFonts w:eastAsia="Times New Roman" w:cs="Arial"/>
          <w:lang w:eastAsia="nl-NL"/>
        </w:rPr>
        <w:br/>
        <w:t>Het is in de regel het handigst om eerst de tekst te typen met 1 tab tussen iedere kolom, en pas daarna de tekst te selecteren en de tab-posities in te stellen.</w:t>
      </w:r>
    </w:p>
    <w:p w14:paraId="08E1D94F"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De tab-posities kunnen óók op de volgende manier worden veranderd. </w:t>
      </w:r>
    </w:p>
    <w:p w14:paraId="08E1D950" w14:textId="77777777" w:rsidR="006F2A28" w:rsidRPr="006F2A28" w:rsidRDefault="006F2A28" w:rsidP="006F2A28">
      <w:pPr>
        <w:rPr>
          <w:rFonts w:eastAsia="Times New Roman" w:cs="Arial"/>
          <w:lang w:eastAsia="nl-NL"/>
        </w:rPr>
      </w:pPr>
      <w:r w:rsidRPr="006F2A28">
        <w:rPr>
          <w:rFonts w:eastAsia="Times New Roman" w:cs="Arial"/>
          <w:lang w:eastAsia="nl-NL"/>
        </w:rPr>
        <w:t>Dubbelklik op de liniaal en het volgende menu verschijnt:</w:t>
      </w:r>
    </w:p>
    <w:p w14:paraId="08E1D951" w14:textId="28A8C678" w:rsidR="006F2A28" w:rsidRPr="006F2A28" w:rsidRDefault="009E0276" w:rsidP="006F2A28">
      <w:pPr>
        <w:spacing w:before="100" w:beforeAutospacing="1" w:after="100" w:afterAutospacing="1" w:line="240" w:lineRule="auto"/>
        <w:rPr>
          <w:rFonts w:eastAsia="Times New Roman" w:cs="Arial"/>
          <w:lang w:eastAsia="nl-NL"/>
        </w:rPr>
      </w:pPr>
      <w:r>
        <w:rPr>
          <w:noProof/>
          <w:lang w:eastAsia="nl-NL"/>
        </w:rPr>
        <w:drawing>
          <wp:inline distT="0" distB="0" distL="0" distR="0" wp14:anchorId="5EAC812C" wp14:editId="1AE4665A">
            <wp:extent cx="2809875" cy="34099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875" cy="3409950"/>
                    </a:xfrm>
                    <a:prstGeom prst="rect">
                      <a:avLst/>
                    </a:prstGeom>
                  </pic:spPr>
                </pic:pic>
              </a:graphicData>
            </a:graphic>
          </wp:inline>
        </w:drawing>
      </w:r>
    </w:p>
    <w:p w14:paraId="08E1D952" w14:textId="77777777" w:rsidR="006F2A28" w:rsidRPr="006F2A28" w:rsidRDefault="006F2A28" w:rsidP="006F2A28">
      <w:pPr>
        <w:numPr>
          <w:ilvl w:val="0"/>
          <w:numId w:val="6"/>
        </w:numPr>
        <w:spacing w:before="100" w:beforeAutospacing="1" w:after="100" w:afterAutospacing="1" w:line="240" w:lineRule="auto"/>
        <w:rPr>
          <w:rFonts w:eastAsia="Times New Roman" w:cs="Arial"/>
          <w:lang w:eastAsia="nl-NL"/>
        </w:rPr>
      </w:pPr>
      <w:r w:rsidRPr="006F2A28">
        <w:rPr>
          <w:rFonts w:eastAsia="Times New Roman" w:cs="Arial"/>
          <w:lang w:eastAsia="nl-NL"/>
        </w:rPr>
        <w:t>Vul bij de plaats van de tab-positie in (bijvoorbeeld 5 cm)</w:t>
      </w:r>
    </w:p>
    <w:p w14:paraId="08E1D953" w14:textId="77777777" w:rsidR="006F2A28" w:rsidRPr="006F2A28" w:rsidRDefault="006F2A28" w:rsidP="006F2A28">
      <w:pPr>
        <w:numPr>
          <w:ilvl w:val="0"/>
          <w:numId w:val="6"/>
        </w:numPr>
        <w:spacing w:before="100" w:beforeAutospacing="1" w:after="100" w:afterAutospacing="1" w:line="240" w:lineRule="auto"/>
        <w:rPr>
          <w:rFonts w:eastAsia="Times New Roman" w:cs="Arial"/>
          <w:lang w:eastAsia="nl-NL"/>
        </w:rPr>
      </w:pPr>
      <w:r w:rsidRPr="006F2A28">
        <w:rPr>
          <w:rFonts w:eastAsia="Times New Roman" w:cs="Arial"/>
          <w:lang w:eastAsia="nl-NL"/>
        </w:rPr>
        <w:t>Klik op: Instellen</w:t>
      </w:r>
    </w:p>
    <w:p w14:paraId="08E1D954" w14:textId="70EDAEC5"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rPr>
        <w:lastRenderedPageBreak/>
        <w:t xml:space="preserve">  </w:t>
      </w:r>
      <w:r w:rsidR="00EA43A4">
        <w:rPr>
          <w:noProof/>
          <w:lang w:eastAsia="nl-NL"/>
        </w:rPr>
        <w:drawing>
          <wp:inline distT="0" distB="0" distL="0" distR="0" wp14:anchorId="441CD78B" wp14:editId="2185CC42">
            <wp:extent cx="1733550" cy="16668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1666875"/>
                    </a:xfrm>
                    <a:prstGeom prst="rect">
                      <a:avLst/>
                    </a:prstGeom>
                  </pic:spPr>
                </pic:pic>
              </a:graphicData>
            </a:graphic>
          </wp:inline>
        </w:drawing>
      </w:r>
    </w:p>
    <w:p w14:paraId="08E1D955"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Zo kun je meerdere tab-posities instellen. Klaar? Klik OK </w:t>
      </w:r>
    </w:p>
    <w:p w14:paraId="08E1D956"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Tab-posities kun je wissen door ze te selecteren en op ‘wissen’ te drukken. </w:t>
      </w:r>
      <w:r w:rsidRPr="006F2A28">
        <w:rPr>
          <w:rFonts w:eastAsia="Times New Roman" w:cs="Arial"/>
          <w:lang w:eastAsia="nl-NL"/>
        </w:rPr>
        <w:br/>
        <w:t>Alle tab-posities in één keer verwijderen? Kies: Alles wissen</w:t>
      </w:r>
    </w:p>
    <w:p w14:paraId="08E1D957"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Je kunt eveneens de afstand tussen de standaardtabs veranderen. </w:t>
      </w:r>
    </w:p>
    <w:p w14:paraId="08E1D959" w14:textId="554CF2C8" w:rsidR="006F2A28" w:rsidRPr="00334AC1" w:rsidRDefault="006F2A28" w:rsidP="00B32136">
      <w:pPr>
        <w:tabs>
          <w:tab w:val="left" w:pos="7938"/>
        </w:tabs>
        <w:spacing w:before="100" w:beforeAutospacing="1" w:after="100" w:afterAutospacing="1" w:line="240" w:lineRule="auto"/>
        <w:rPr>
          <w:rFonts w:eastAsia="Times New Roman" w:cs="Arial"/>
          <w:b/>
          <w:lang w:eastAsia="nl-NL"/>
        </w:rPr>
      </w:pPr>
      <w:r w:rsidRPr="006F2A28">
        <w:rPr>
          <w:rFonts w:eastAsia="Times New Roman" w:cs="Arial"/>
        </w:rPr>
        <w:t xml:space="preserve">  </w:t>
      </w:r>
      <w:r w:rsidR="00EA43A4">
        <w:rPr>
          <w:noProof/>
          <w:lang w:eastAsia="nl-NL"/>
        </w:rPr>
        <w:drawing>
          <wp:inline distT="0" distB="0" distL="0" distR="0" wp14:anchorId="468A53F4" wp14:editId="43C3839E">
            <wp:extent cx="1228725" cy="495300"/>
            <wp:effectExtent l="0" t="0" r="952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8725" cy="495300"/>
                    </a:xfrm>
                    <a:prstGeom prst="rect">
                      <a:avLst/>
                    </a:prstGeom>
                  </pic:spPr>
                </pic:pic>
              </a:graphicData>
            </a:graphic>
          </wp:inline>
        </w:drawing>
      </w:r>
      <w:r w:rsidR="00EA43A4">
        <w:rPr>
          <w:rFonts w:eastAsia="Times New Roman" w:cs="Arial"/>
        </w:rPr>
        <w:br/>
      </w:r>
      <w:r w:rsidRPr="006F2A28">
        <w:rPr>
          <w:rFonts w:eastAsia="Times New Roman" w:cs="Arial"/>
          <w:lang w:eastAsia="nl-NL"/>
        </w:rPr>
        <w:t xml:space="preserve">Opvultekens (puntjes of streepjes tussen de kolommen) kun je in </w:t>
      </w:r>
      <w:r w:rsidR="00EA43A4">
        <w:rPr>
          <w:rFonts w:eastAsia="Times New Roman" w:cs="Arial"/>
          <w:lang w:eastAsia="nl-NL"/>
        </w:rPr>
        <w:t>hetzelfde</w:t>
      </w:r>
      <w:r w:rsidRPr="006F2A28">
        <w:rPr>
          <w:rFonts w:eastAsia="Times New Roman" w:cs="Arial"/>
          <w:lang w:eastAsia="nl-NL"/>
        </w:rPr>
        <w:t xml:space="preserve"> menu invoegen.</w:t>
      </w:r>
      <w:r w:rsidRPr="006F2A28">
        <w:rPr>
          <w:rFonts w:eastAsia="Times New Roman" w:cs="Arial"/>
          <w:lang w:eastAsia="nl-NL"/>
        </w:rPr>
        <w:br/>
      </w:r>
      <w:bookmarkStart w:id="11" w:name="Tabsoorten"/>
      <w:r w:rsidR="008E4F47">
        <w:rPr>
          <w:rFonts w:eastAsia="Times New Roman" w:cs="Arial"/>
          <w:lang w:eastAsia="nl-NL"/>
        </w:rPr>
        <w:br/>
      </w:r>
      <w:r w:rsidR="008E4F47" w:rsidRPr="00334AC1">
        <w:rPr>
          <w:rFonts w:eastAsia="Times New Roman" w:cs="Arial"/>
          <w:b/>
          <w:lang w:eastAsia="nl-NL"/>
        </w:rPr>
        <w:t xml:space="preserve">2.3 </w:t>
      </w:r>
      <w:r w:rsidRPr="00334AC1">
        <w:rPr>
          <w:rFonts w:eastAsia="Times New Roman" w:cs="Arial"/>
          <w:b/>
          <w:lang w:eastAsia="nl-NL"/>
        </w:rPr>
        <w:t>Tab-soorten</w:t>
      </w:r>
      <w:bookmarkEnd w:id="11"/>
      <w:r w:rsidRPr="00334AC1">
        <w:rPr>
          <w:rFonts w:eastAsia="Times New Roman" w:cs="Arial"/>
          <w:b/>
          <w:lang w:eastAsia="nl-NL"/>
        </w:rPr>
        <w:t xml:space="preserve">  </w:t>
      </w:r>
    </w:p>
    <w:p w14:paraId="08E1D95A"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Er zijn verschillende tab-soorten. Deze kun je instellen. Hieronder zie je een voorbeeld van een lijstje, waarin een aantal van deze soorten zijn weergegeven. </w:t>
      </w:r>
    </w:p>
    <w:tbl>
      <w:tblPr>
        <w:tblW w:w="4200" w:type="pct"/>
        <w:tblCellSpacing w:w="15" w:type="dxa"/>
        <w:tblCellMar>
          <w:top w:w="15" w:type="dxa"/>
          <w:left w:w="15" w:type="dxa"/>
          <w:bottom w:w="15" w:type="dxa"/>
          <w:right w:w="15" w:type="dxa"/>
        </w:tblCellMar>
        <w:tblLook w:val="04A0" w:firstRow="1" w:lastRow="0" w:firstColumn="1" w:lastColumn="0" w:noHBand="0" w:noVBand="1"/>
      </w:tblPr>
      <w:tblGrid>
        <w:gridCol w:w="1931"/>
        <w:gridCol w:w="1917"/>
        <w:gridCol w:w="2218"/>
        <w:gridCol w:w="1630"/>
      </w:tblGrid>
      <w:tr w:rsidR="006F2A28" w:rsidRPr="006F2A28" w14:paraId="08E1D95F" w14:textId="77777777" w:rsidTr="007027C6">
        <w:trPr>
          <w:tblCellSpacing w:w="15" w:type="dxa"/>
        </w:trPr>
        <w:tc>
          <w:tcPr>
            <w:tcW w:w="1225" w:type="pct"/>
            <w:vAlign w:val="center"/>
            <w:hideMark/>
          </w:tcPr>
          <w:p w14:paraId="08E1D95B" w14:textId="77777777" w:rsidR="006F2A28" w:rsidRPr="006F2A28" w:rsidRDefault="006F2A28" w:rsidP="007027C6">
            <w:pPr>
              <w:spacing w:line="240" w:lineRule="auto"/>
              <w:rPr>
                <w:rFonts w:eastAsia="Times New Roman" w:cs="Arial"/>
                <w:b/>
                <w:u w:val="single"/>
                <w:lang w:eastAsia="nl-NL"/>
              </w:rPr>
            </w:pPr>
            <w:r w:rsidRPr="006F2A28">
              <w:rPr>
                <w:rFonts w:eastAsia="Times New Roman" w:cs="Arial"/>
                <w:b/>
                <w:u w:val="single"/>
                <w:lang w:eastAsia="nl-NL"/>
              </w:rPr>
              <w:t>Linksuitlijnend</w:t>
            </w:r>
          </w:p>
        </w:tc>
        <w:tc>
          <w:tcPr>
            <w:tcW w:w="1226" w:type="pct"/>
            <w:vAlign w:val="center"/>
            <w:hideMark/>
          </w:tcPr>
          <w:p w14:paraId="08E1D95C" w14:textId="77777777" w:rsidR="006F2A28" w:rsidRPr="006F2A28" w:rsidRDefault="006F2A28" w:rsidP="007027C6">
            <w:pPr>
              <w:spacing w:line="240" w:lineRule="auto"/>
              <w:jc w:val="center"/>
              <w:rPr>
                <w:rFonts w:eastAsia="Times New Roman" w:cs="Arial"/>
                <w:b/>
                <w:u w:val="single"/>
                <w:lang w:eastAsia="nl-NL"/>
              </w:rPr>
            </w:pPr>
            <w:r w:rsidRPr="006F2A28">
              <w:rPr>
                <w:rFonts w:eastAsia="Times New Roman" w:cs="Arial"/>
                <w:b/>
                <w:u w:val="single"/>
                <w:lang w:eastAsia="nl-NL"/>
              </w:rPr>
              <w:t>Centrerend</w:t>
            </w:r>
          </w:p>
        </w:tc>
        <w:tc>
          <w:tcPr>
            <w:tcW w:w="1422" w:type="pct"/>
            <w:vAlign w:val="center"/>
            <w:hideMark/>
          </w:tcPr>
          <w:p w14:paraId="08E1D95D" w14:textId="77777777" w:rsidR="006F2A28" w:rsidRPr="006F2A28" w:rsidRDefault="006F2A28" w:rsidP="007027C6">
            <w:pPr>
              <w:spacing w:line="240" w:lineRule="auto"/>
              <w:jc w:val="right"/>
              <w:rPr>
                <w:rFonts w:eastAsia="Times New Roman" w:cs="Arial"/>
                <w:b/>
                <w:u w:val="single"/>
                <w:lang w:eastAsia="nl-NL"/>
              </w:rPr>
            </w:pPr>
            <w:r w:rsidRPr="006F2A28">
              <w:rPr>
                <w:rFonts w:eastAsia="Times New Roman" w:cs="Arial"/>
                <w:b/>
                <w:u w:val="single"/>
                <w:lang w:eastAsia="nl-NL"/>
              </w:rPr>
              <w:t>Rechtsuitlijnend</w:t>
            </w:r>
          </w:p>
        </w:tc>
        <w:tc>
          <w:tcPr>
            <w:tcW w:w="1030" w:type="pct"/>
            <w:vAlign w:val="center"/>
            <w:hideMark/>
          </w:tcPr>
          <w:p w14:paraId="08E1D95E" w14:textId="77777777" w:rsidR="006F2A28" w:rsidRPr="006F2A28" w:rsidRDefault="006F2A28" w:rsidP="007027C6">
            <w:pPr>
              <w:spacing w:line="240" w:lineRule="auto"/>
              <w:jc w:val="right"/>
              <w:rPr>
                <w:rFonts w:eastAsia="Times New Roman" w:cs="Arial"/>
                <w:b/>
                <w:u w:val="single"/>
                <w:lang w:eastAsia="nl-NL"/>
              </w:rPr>
            </w:pPr>
            <w:r w:rsidRPr="006F2A28">
              <w:rPr>
                <w:rFonts w:eastAsia="Times New Roman" w:cs="Arial"/>
                <w:b/>
                <w:u w:val="single"/>
                <w:lang w:eastAsia="nl-NL"/>
              </w:rPr>
              <w:t>Decimaal</w:t>
            </w:r>
          </w:p>
        </w:tc>
      </w:tr>
      <w:tr w:rsidR="006F2A28" w:rsidRPr="006F2A28" w14:paraId="08E1D964" w14:textId="77777777" w:rsidTr="007027C6">
        <w:trPr>
          <w:tblCellSpacing w:w="15" w:type="dxa"/>
        </w:trPr>
        <w:tc>
          <w:tcPr>
            <w:tcW w:w="1225" w:type="pct"/>
            <w:vAlign w:val="center"/>
            <w:hideMark/>
          </w:tcPr>
          <w:p w14:paraId="08E1D960"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Maandag</w:t>
            </w:r>
          </w:p>
        </w:tc>
        <w:tc>
          <w:tcPr>
            <w:tcW w:w="1226" w:type="pct"/>
            <w:vAlign w:val="center"/>
            <w:hideMark/>
          </w:tcPr>
          <w:p w14:paraId="08E1D961"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Patat</w:t>
            </w:r>
          </w:p>
        </w:tc>
        <w:tc>
          <w:tcPr>
            <w:tcW w:w="1422" w:type="pct"/>
            <w:vAlign w:val="center"/>
            <w:hideMark/>
          </w:tcPr>
          <w:p w14:paraId="08E1D962"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 personen  </w:t>
            </w:r>
          </w:p>
        </w:tc>
        <w:tc>
          <w:tcPr>
            <w:tcW w:w="1030" w:type="pct"/>
            <w:vAlign w:val="center"/>
            <w:hideMark/>
          </w:tcPr>
          <w:p w14:paraId="08E1D963"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9,00</w:t>
            </w:r>
          </w:p>
        </w:tc>
      </w:tr>
      <w:tr w:rsidR="006F2A28" w:rsidRPr="006F2A28" w14:paraId="08E1D969" w14:textId="77777777" w:rsidTr="007027C6">
        <w:trPr>
          <w:tblCellSpacing w:w="15" w:type="dxa"/>
        </w:trPr>
        <w:tc>
          <w:tcPr>
            <w:tcW w:w="1225" w:type="pct"/>
            <w:vAlign w:val="center"/>
            <w:hideMark/>
          </w:tcPr>
          <w:p w14:paraId="08E1D965"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Dinsdag</w:t>
            </w:r>
          </w:p>
        </w:tc>
        <w:tc>
          <w:tcPr>
            <w:tcW w:w="1226" w:type="pct"/>
            <w:vAlign w:val="center"/>
            <w:hideMark/>
          </w:tcPr>
          <w:p w14:paraId="08E1D966"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Pannenkoeken</w:t>
            </w:r>
          </w:p>
        </w:tc>
        <w:tc>
          <w:tcPr>
            <w:tcW w:w="1422" w:type="pct"/>
            <w:vAlign w:val="center"/>
            <w:hideMark/>
          </w:tcPr>
          <w:p w14:paraId="08E1D967"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12 personen  </w:t>
            </w:r>
          </w:p>
        </w:tc>
        <w:tc>
          <w:tcPr>
            <w:tcW w:w="1030" w:type="pct"/>
            <w:vAlign w:val="center"/>
            <w:hideMark/>
          </w:tcPr>
          <w:p w14:paraId="08E1D968"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48,00</w:t>
            </w:r>
          </w:p>
        </w:tc>
      </w:tr>
      <w:tr w:rsidR="006F2A28" w:rsidRPr="006F2A28" w14:paraId="08E1D96E" w14:textId="77777777" w:rsidTr="007027C6">
        <w:trPr>
          <w:tblCellSpacing w:w="15" w:type="dxa"/>
        </w:trPr>
        <w:tc>
          <w:tcPr>
            <w:tcW w:w="1225" w:type="pct"/>
            <w:vAlign w:val="center"/>
            <w:hideMark/>
          </w:tcPr>
          <w:p w14:paraId="08E1D96A"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Woensdag</w:t>
            </w:r>
          </w:p>
        </w:tc>
        <w:tc>
          <w:tcPr>
            <w:tcW w:w="1226" w:type="pct"/>
            <w:vAlign w:val="center"/>
            <w:hideMark/>
          </w:tcPr>
          <w:p w14:paraId="08E1D96B"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Boerenkool</w:t>
            </w:r>
          </w:p>
        </w:tc>
        <w:tc>
          <w:tcPr>
            <w:tcW w:w="1422" w:type="pct"/>
            <w:vAlign w:val="center"/>
            <w:hideMark/>
          </w:tcPr>
          <w:p w14:paraId="08E1D96C"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5 personen  </w:t>
            </w:r>
          </w:p>
        </w:tc>
        <w:tc>
          <w:tcPr>
            <w:tcW w:w="1030" w:type="pct"/>
            <w:vAlign w:val="center"/>
            <w:hideMark/>
          </w:tcPr>
          <w:p w14:paraId="08E1D96D"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7,50</w:t>
            </w:r>
          </w:p>
        </w:tc>
      </w:tr>
      <w:tr w:rsidR="006F2A28" w:rsidRPr="006F2A28" w14:paraId="08E1D973" w14:textId="77777777" w:rsidTr="007027C6">
        <w:trPr>
          <w:tblCellSpacing w:w="15" w:type="dxa"/>
        </w:trPr>
        <w:tc>
          <w:tcPr>
            <w:tcW w:w="1225" w:type="pct"/>
            <w:vAlign w:val="center"/>
            <w:hideMark/>
          </w:tcPr>
          <w:p w14:paraId="08E1D96F"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Donderdag</w:t>
            </w:r>
          </w:p>
        </w:tc>
        <w:tc>
          <w:tcPr>
            <w:tcW w:w="1226" w:type="pct"/>
            <w:vAlign w:val="center"/>
            <w:hideMark/>
          </w:tcPr>
          <w:p w14:paraId="08E1D970"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Nasi</w:t>
            </w:r>
          </w:p>
        </w:tc>
        <w:tc>
          <w:tcPr>
            <w:tcW w:w="1422" w:type="pct"/>
            <w:vAlign w:val="center"/>
            <w:hideMark/>
          </w:tcPr>
          <w:p w14:paraId="08E1D971"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14 personen  </w:t>
            </w:r>
          </w:p>
        </w:tc>
        <w:tc>
          <w:tcPr>
            <w:tcW w:w="1030" w:type="pct"/>
            <w:vAlign w:val="center"/>
            <w:hideMark/>
          </w:tcPr>
          <w:p w14:paraId="08E1D972"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35,00</w:t>
            </w:r>
          </w:p>
        </w:tc>
      </w:tr>
      <w:tr w:rsidR="006F2A28" w:rsidRPr="006F2A28" w14:paraId="08E1D978" w14:textId="77777777" w:rsidTr="007027C6">
        <w:trPr>
          <w:tblCellSpacing w:w="15" w:type="dxa"/>
        </w:trPr>
        <w:tc>
          <w:tcPr>
            <w:tcW w:w="1225" w:type="pct"/>
            <w:vAlign w:val="center"/>
            <w:hideMark/>
          </w:tcPr>
          <w:p w14:paraId="08E1D974"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Vrijdag</w:t>
            </w:r>
          </w:p>
        </w:tc>
        <w:tc>
          <w:tcPr>
            <w:tcW w:w="1226" w:type="pct"/>
            <w:vAlign w:val="center"/>
            <w:hideMark/>
          </w:tcPr>
          <w:p w14:paraId="08E1D975"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Aardappelschotel</w:t>
            </w:r>
          </w:p>
        </w:tc>
        <w:tc>
          <w:tcPr>
            <w:tcW w:w="1422" w:type="pct"/>
            <w:vAlign w:val="center"/>
            <w:hideMark/>
          </w:tcPr>
          <w:p w14:paraId="08E1D976"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2 personen  </w:t>
            </w:r>
          </w:p>
        </w:tc>
        <w:tc>
          <w:tcPr>
            <w:tcW w:w="1030" w:type="pct"/>
            <w:vAlign w:val="center"/>
            <w:hideMark/>
          </w:tcPr>
          <w:p w14:paraId="08E1D977"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4,00</w:t>
            </w:r>
          </w:p>
        </w:tc>
      </w:tr>
    </w:tbl>
    <w:p w14:paraId="08E1D97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Dit kan worden ingesteld met de liniaal. Links naast de liniaal zit nl. de volgende knop: </w:t>
      </w:r>
      <w:r w:rsidRPr="006F2A28">
        <w:rPr>
          <w:rFonts w:eastAsia="Times New Roman" w:cs="Arial"/>
          <w:noProof/>
          <w:lang w:eastAsia="nl-NL"/>
        </w:rPr>
        <w:drawing>
          <wp:inline distT="0" distB="0" distL="0" distR="0" wp14:anchorId="08E1DA92" wp14:editId="08E1DA93">
            <wp:extent cx="247650" cy="209550"/>
            <wp:effectExtent l="0" t="0" r="0" b="0"/>
            <wp:docPr id="13" name="Afbeelding 13" descr="http://www2.ettyhillesumlyceum.nl/5o-het-slatink/vaksites/informatica/Word%20webcursus/H4Word/ScreenHunte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ettyhillesumlyceum.nl/5o-het-slatink/vaksites/informatica/Word%20webcursus/H4Word/ScreenHunter_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F2A28">
        <w:rPr>
          <w:rFonts w:eastAsia="Times New Roman" w:cs="Arial"/>
          <w:lang w:eastAsia="nl-NL"/>
        </w:rPr>
        <w:t xml:space="preserve"> (linker tab). </w:t>
      </w:r>
      <w:r w:rsidRPr="006F2A28">
        <w:rPr>
          <w:rFonts w:eastAsia="Times New Roman" w:cs="Arial"/>
          <w:lang w:eastAsia="nl-NL"/>
        </w:rPr>
        <w:br/>
        <w:t xml:space="preserve">Als je hierop drukt verandert de knop: </w:t>
      </w:r>
      <w:r w:rsidRPr="006F2A28">
        <w:rPr>
          <w:rFonts w:eastAsia="Times New Roman" w:cs="Arial"/>
          <w:noProof/>
          <w:lang w:eastAsia="nl-NL"/>
        </w:rPr>
        <w:drawing>
          <wp:inline distT="0" distB="0" distL="0" distR="0" wp14:anchorId="08E1DA94" wp14:editId="08E1DA95">
            <wp:extent cx="209550" cy="200025"/>
            <wp:effectExtent l="0" t="0" r="0" b="9525"/>
            <wp:docPr id="12" name="Afbeelding 12" descr="http://www2.ettyhillesumlyceum.nl/5o-het-slatink/vaksites/informatica/Word%20webcursus/H4Word/ScreenHunte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2.ettyhillesumlyceum.nl/5o-het-slatink/vaksites/informatica/Word%20webcursus/H4Word/ScreenHunter_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F2A28">
        <w:rPr>
          <w:rFonts w:eastAsia="Times New Roman" w:cs="Arial"/>
          <w:lang w:eastAsia="nl-NL"/>
        </w:rPr>
        <w:t>. Hiermee wordt de tekst gecentreerd. Als je nog een keer drukt verandert hij weer. De volgende knoppen zijn er:</w:t>
      </w:r>
    </w:p>
    <w:tbl>
      <w:tblPr>
        <w:tblW w:w="1727" w:type="pct"/>
        <w:tblCellSpacing w:w="15" w:type="dxa"/>
        <w:tblCellMar>
          <w:top w:w="15" w:type="dxa"/>
          <w:left w:w="15" w:type="dxa"/>
          <w:bottom w:w="15" w:type="dxa"/>
          <w:right w:w="15" w:type="dxa"/>
        </w:tblCellMar>
        <w:tblLook w:val="04A0" w:firstRow="1" w:lastRow="0" w:firstColumn="1" w:lastColumn="0" w:noHBand="0" w:noVBand="1"/>
      </w:tblPr>
      <w:tblGrid>
        <w:gridCol w:w="405"/>
        <w:gridCol w:w="2760"/>
      </w:tblGrid>
      <w:tr w:rsidR="006F2A28" w:rsidRPr="006F2A28" w14:paraId="08E1D97C" w14:textId="77777777" w:rsidTr="0011744B">
        <w:trPr>
          <w:tblCellSpacing w:w="15" w:type="dxa"/>
        </w:trPr>
        <w:tc>
          <w:tcPr>
            <w:tcW w:w="569" w:type="pct"/>
            <w:vAlign w:val="center"/>
            <w:hideMark/>
          </w:tcPr>
          <w:p w14:paraId="08E1D97A"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6" wp14:editId="08E1DA97">
                  <wp:extent cx="190500" cy="180975"/>
                  <wp:effectExtent l="0" t="0" r="0" b="9525"/>
                  <wp:docPr id="11" name="Afbeelding 11" descr="http://www2.ettyhillesumlyceum.nl/5o-het-slatink/vaksites/informatica/Word%20webcursus/H4Word/ScreenHunte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2.ettyhillesumlyceum.nl/5o-het-slatink/vaksites/informatica/Word%20webcursus/H4Word/ScreenHunter_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4289" w:type="pct"/>
            <w:vAlign w:val="center"/>
            <w:hideMark/>
          </w:tcPr>
          <w:p w14:paraId="08E1D97B"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Linksuitlijnende tab</w:t>
            </w:r>
          </w:p>
        </w:tc>
      </w:tr>
      <w:tr w:rsidR="006F2A28" w:rsidRPr="006F2A28" w14:paraId="08E1D97F" w14:textId="77777777" w:rsidTr="0011744B">
        <w:trPr>
          <w:tblCellSpacing w:w="15" w:type="dxa"/>
        </w:trPr>
        <w:tc>
          <w:tcPr>
            <w:tcW w:w="569" w:type="pct"/>
            <w:vAlign w:val="center"/>
            <w:hideMark/>
          </w:tcPr>
          <w:p w14:paraId="08E1D97D"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8" wp14:editId="08E1DA99">
                  <wp:extent cx="209550" cy="200025"/>
                  <wp:effectExtent l="0" t="0" r="0" b="9525"/>
                  <wp:docPr id="10" name="Afbeelding 10" descr="http://www2.ettyhillesumlyceum.nl/5o-het-slatink/vaksites/informatica/Word%20webcursus/H4Word/ScreenHunte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ettyhillesumlyceum.nl/5o-het-slatink/vaksites/informatica/Word%20webcursus/H4Word/ScreenHunter_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4289" w:type="pct"/>
            <w:vAlign w:val="center"/>
            <w:hideMark/>
          </w:tcPr>
          <w:p w14:paraId="08E1D97E"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Centreer tab</w:t>
            </w:r>
          </w:p>
        </w:tc>
      </w:tr>
      <w:tr w:rsidR="006F2A28" w:rsidRPr="006F2A28" w14:paraId="08E1D982" w14:textId="77777777" w:rsidTr="0011744B">
        <w:trPr>
          <w:tblCellSpacing w:w="15" w:type="dxa"/>
        </w:trPr>
        <w:tc>
          <w:tcPr>
            <w:tcW w:w="569" w:type="pct"/>
            <w:vAlign w:val="center"/>
            <w:hideMark/>
          </w:tcPr>
          <w:p w14:paraId="08E1D980"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A" wp14:editId="08E1DA9B">
                  <wp:extent cx="180975" cy="171450"/>
                  <wp:effectExtent l="0" t="0" r="9525" b="0"/>
                  <wp:docPr id="9" name="Afbeelding 9" descr="http://www2.ettyhillesumlyceum.nl/5o-het-slatink/vaksites/informatica/Word%20webcursus/H4Word/ScreenHunter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ettyhillesumlyceum.nl/5o-het-slatink/vaksites/informatica/Word%20webcursus/H4Word/ScreenHunter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89" w:type="pct"/>
            <w:vAlign w:val="center"/>
            <w:hideMark/>
          </w:tcPr>
          <w:p w14:paraId="08E1D981"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Rechtsuitlijnende tab</w:t>
            </w:r>
          </w:p>
        </w:tc>
      </w:tr>
      <w:tr w:rsidR="006F2A28" w:rsidRPr="006F2A28" w14:paraId="08E1D985" w14:textId="77777777" w:rsidTr="0011744B">
        <w:trPr>
          <w:tblCellSpacing w:w="15" w:type="dxa"/>
        </w:trPr>
        <w:tc>
          <w:tcPr>
            <w:tcW w:w="569" w:type="pct"/>
            <w:vAlign w:val="center"/>
            <w:hideMark/>
          </w:tcPr>
          <w:p w14:paraId="08E1D983"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C" wp14:editId="08E1DA9D">
                  <wp:extent cx="180975" cy="171450"/>
                  <wp:effectExtent l="0" t="0" r="9525" b="0"/>
                  <wp:docPr id="8" name="Afbeelding 8" descr="http://www2.ettyhillesumlyceum.nl/5o-het-slatink/vaksites/informatica/Word%20webcursus/H4Word/ScreenHunter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2.ettyhillesumlyceum.nl/5o-het-slatink/vaksites/informatica/Word%20webcursus/H4Word/ScreenHunter_0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89" w:type="pct"/>
            <w:vAlign w:val="center"/>
            <w:hideMark/>
          </w:tcPr>
          <w:p w14:paraId="08E1D984"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Decimale tab</w:t>
            </w:r>
          </w:p>
        </w:tc>
      </w:tr>
      <w:tr w:rsidR="006F2A28" w:rsidRPr="006F2A28" w14:paraId="08E1D988" w14:textId="77777777" w:rsidTr="0011744B">
        <w:trPr>
          <w:tblCellSpacing w:w="15" w:type="dxa"/>
        </w:trPr>
        <w:tc>
          <w:tcPr>
            <w:tcW w:w="569" w:type="pct"/>
            <w:vAlign w:val="center"/>
            <w:hideMark/>
          </w:tcPr>
          <w:p w14:paraId="08E1D986"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E" wp14:editId="08E1DA9F">
                  <wp:extent cx="171450" cy="161925"/>
                  <wp:effectExtent l="0" t="0" r="0" b="9525"/>
                  <wp:docPr id="7" name="Afbeelding 7" descr="http://www2.ettyhillesumlyceum.nl/5o-het-slatink/vaksites/informatica/Word%20webcursus/H4Word/ScreenHunter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2.ettyhillesumlyceum.nl/5o-het-slatink/vaksites/informatica/Word%20webcursus/H4Word/ScreenHunter_0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4289" w:type="pct"/>
            <w:vAlign w:val="center"/>
            <w:hideMark/>
          </w:tcPr>
          <w:p w14:paraId="08E1D987"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Lijntab</w:t>
            </w:r>
          </w:p>
        </w:tc>
      </w:tr>
      <w:tr w:rsidR="006F2A28" w:rsidRPr="006F2A28" w14:paraId="08E1D98B" w14:textId="77777777" w:rsidTr="0011744B">
        <w:trPr>
          <w:tblCellSpacing w:w="15" w:type="dxa"/>
        </w:trPr>
        <w:tc>
          <w:tcPr>
            <w:tcW w:w="569" w:type="pct"/>
            <w:vAlign w:val="center"/>
            <w:hideMark/>
          </w:tcPr>
          <w:p w14:paraId="08E1D989"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A0" wp14:editId="08E1DAA1">
                  <wp:extent cx="180975" cy="171450"/>
                  <wp:effectExtent l="0" t="0" r="9525" b="0"/>
                  <wp:docPr id="6" name="Afbeelding 6" descr="http://www2.ettyhillesumlyceum.nl/5o-het-slatink/vaksites/informatica/Word%20webcursus/H4Word/ScreenHunter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2.ettyhillesumlyceum.nl/5o-het-slatink/vaksites/informatica/Word%20webcursus/H4Word/ScreenHunter_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89" w:type="pct"/>
            <w:vAlign w:val="center"/>
            <w:hideMark/>
          </w:tcPr>
          <w:p w14:paraId="08E1D98A"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Eerste regel inspringen</w:t>
            </w:r>
          </w:p>
        </w:tc>
      </w:tr>
      <w:tr w:rsidR="006F2A28" w:rsidRPr="006F2A28" w14:paraId="08E1D98E" w14:textId="77777777" w:rsidTr="0011744B">
        <w:trPr>
          <w:tblCellSpacing w:w="15" w:type="dxa"/>
        </w:trPr>
        <w:tc>
          <w:tcPr>
            <w:tcW w:w="569" w:type="pct"/>
            <w:vAlign w:val="center"/>
            <w:hideMark/>
          </w:tcPr>
          <w:p w14:paraId="08E1D98C"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A2" wp14:editId="08E1DAA3">
                  <wp:extent cx="161925" cy="123825"/>
                  <wp:effectExtent l="0" t="0" r="9525" b="9525"/>
                  <wp:docPr id="5" name="Afbeelding 5" descr="http://www2.ettyhillesumlyceum.nl/5o-het-slatink/vaksites/informatica/Word%20webcursus/H4Word/ScreenSho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2.ettyhillesumlyceum.nl/5o-het-slatink/vaksites/informatica/Word%20webcursus/H4Word/ScreenShot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tc>
        <w:tc>
          <w:tcPr>
            <w:tcW w:w="4289" w:type="pct"/>
            <w:vAlign w:val="center"/>
            <w:hideMark/>
          </w:tcPr>
          <w:p w14:paraId="08E1D98D"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 xml:space="preserve">Verkeerd-om inspringen </w:t>
            </w:r>
          </w:p>
        </w:tc>
      </w:tr>
    </w:tbl>
    <w:p w14:paraId="08E1D98F"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lastRenderedPageBreak/>
        <w:t xml:space="preserve">Klik op de juiste knop, klik hierna op de liniaal, en zet de tab-positie neer. </w:t>
      </w:r>
    </w:p>
    <w:p w14:paraId="08E1D990"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Hier zie je bijvoorbeeld een gecentreerde tab in de liniaal: </w:t>
      </w:r>
    </w:p>
    <w:p w14:paraId="08E1D991"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noProof/>
          <w:lang w:eastAsia="nl-NL"/>
        </w:rPr>
        <w:drawing>
          <wp:inline distT="0" distB="0" distL="0" distR="0" wp14:anchorId="08E1DAA4" wp14:editId="08E1DAA5">
            <wp:extent cx="5219700" cy="257175"/>
            <wp:effectExtent l="0" t="0" r="0" b="9525"/>
            <wp:docPr id="4" name="Afbeelding 4" descr="http://www2.ettyhillesumlyceum.nl/5o-het-slatink/vaksites/informatica/Word%20webcursus/H4Word/ScreenHunter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ettyhillesumlyceum.nl/5o-het-slatink/vaksites/informatica/Word%20webcursus/H4Word/ScreenHunter_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257175"/>
                    </a:xfrm>
                    <a:prstGeom prst="rect">
                      <a:avLst/>
                    </a:prstGeom>
                    <a:noFill/>
                    <a:ln>
                      <a:noFill/>
                    </a:ln>
                  </pic:spPr>
                </pic:pic>
              </a:graphicData>
            </a:graphic>
          </wp:inline>
        </w:drawing>
      </w:r>
    </w:p>
    <w:p w14:paraId="08E1D992" w14:textId="77777777" w:rsidR="006F2A28" w:rsidRPr="006F2A28" w:rsidRDefault="00B21FF3" w:rsidP="006F2A28">
      <w:pPr>
        <w:spacing w:before="100" w:beforeAutospacing="1" w:after="100" w:afterAutospacing="1" w:line="240" w:lineRule="auto"/>
        <w:rPr>
          <w:rFonts w:eastAsia="Times New Roman" w:cs="Arial"/>
          <w:lang w:eastAsia="nl-NL"/>
        </w:rPr>
      </w:pPr>
      <w:r>
        <w:rPr>
          <w:rFonts w:eastAsia="Times New Roman" w:cs="Arial"/>
          <w:b/>
          <w:bCs/>
          <w:lang w:eastAsia="nl-NL"/>
        </w:rPr>
        <w:t>2.4</w:t>
      </w:r>
      <w:r w:rsidR="008E4F47">
        <w:rPr>
          <w:rFonts w:eastAsia="Times New Roman" w:cs="Arial"/>
          <w:b/>
          <w:bCs/>
          <w:lang w:eastAsia="nl-NL"/>
        </w:rPr>
        <w:t xml:space="preserve"> </w:t>
      </w:r>
      <w:r w:rsidR="006F2A28" w:rsidRPr="006F2A28">
        <w:rPr>
          <w:rFonts w:eastAsia="Times New Roman" w:cs="Arial"/>
          <w:b/>
          <w:bCs/>
          <w:lang w:eastAsia="nl-NL"/>
        </w:rPr>
        <w:t>Oefening</w:t>
      </w:r>
    </w:p>
    <w:p w14:paraId="08E1D993" w14:textId="77777777" w:rsidR="006F2A28" w:rsidRPr="006F2A28" w:rsidRDefault="006F2A28" w:rsidP="006F2A28">
      <w:pPr>
        <w:numPr>
          <w:ilvl w:val="0"/>
          <w:numId w:val="7"/>
        </w:numPr>
        <w:spacing w:before="100" w:beforeAutospacing="1" w:after="100" w:afterAutospacing="1" w:line="240" w:lineRule="auto"/>
        <w:rPr>
          <w:rFonts w:eastAsia="Times New Roman" w:cs="Arial"/>
          <w:lang w:eastAsia="nl-NL"/>
        </w:rPr>
      </w:pPr>
      <w:r w:rsidRPr="006F2A28">
        <w:rPr>
          <w:rFonts w:eastAsia="Times New Roman" w:cs="Arial"/>
          <w:lang w:eastAsia="nl-NL"/>
        </w:rPr>
        <w:t>Open een nieuw document</w:t>
      </w:r>
    </w:p>
    <w:p w14:paraId="08E1D994" w14:textId="77777777" w:rsidR="006F2A28" w:rsidRPr="006F2A28" w:rsidRDefault="006F2A28" w:rsidP="006F2A28">
      <w:pPr>
        <w:numPr>
          <w:ilvl w:val="0"/>
          <w:numId w:val="7"/>
        </w:numPr>
        <w:spacing w:before="100" w:beforeAutospacing="1" w:after="100" w:afterAutospacing="1" w:line="240" w:lineRule="auto"/>
        <w:rPr>
          <w:rFonts w:eastAsia="Times New Roman" w:cs="Arial"/>
          <w:lang w:eastAsia="nl-NL"/>
        </w:rPr>
      </w:pPr>
      <w:r w:rsidRPr="006F2A28">
        <w:rPr>
          <w:rFonts w:eastAsia="Times New Roman" w:cs="Arial"/>
          <w:lang w:eastAsia="nl-NL"/>
        </w:rPr>
        <w:t>Typ de volgende vluchtgegevens:</w:t>
      </w:r>
    </w:p>
    <w:p w14:paraId="08E1D995" w14:textId="77777777" w:rsidR="006F2A28" w:rsidRDefault="006F2A28" w:rsidP="006F2A28">
      <w:pPr>
        <w:numPr>
          <w:ilvl w:val="0"/>
          <w:numId w:val="7"/>
        </w:numPr>
        <w:spacing w:before="100" w:beforeAutospacing="1" w:after="100" w:afterAutospacing="1" w:line="240" w:lineRule="auto"/>
        <w:rPr>
          <w:rFonts w:eastAsia="Times New Roman" w:cs="Arial"/>
          <w:lang w:eastAsia="nl-NL"/>
        </w:rPr>
      </w:pPr>
      <w:r w:rsidRPr="006F2A28">
        <w:rPr>
          <w:rFonts w:eastAsia="Times New Roman" w:cs="Arial"/>
          <w:lang w:eastAsia="nl-NL"/>
        </w:rPr>
        <w:t>Zet tussen ieder item in de laatste 4 regels één tab</w:t>
      </w:r>
    </w:p>
    <w:p w14:paraId="08E1D996" w14:textId="77777777" w:rsidR="00C249A4" w:rsidRPr="00C249A4" w:rsidRDefault="00C249A4" w:rsidP="00C249A4">
      <w:pPr>
        <w:numPr>
          <w:ilvl w:val="0"/>
          <w:numId w:val="7"/>
        </w:numPr>
        <w:spacing w:before="100" w:beforeAutospacing="1" w:after="100" w:afterAutospacing="1" w:line="240" w:lineRule="auto"/>
        <w:rPr>
          <w:rFonts w:eastAsia="Times New Roman" w:cs="Arial"/>
          <w:lang w:eastAsia="nl-NL"/>
        </w:rPr>
      </w:pPr>
      <w:r>
        <w:rPr>
          <w:rFonts w:eastAsia="Times New Roman" w:cs="Arial"/>
          <w:noProof/>
          <w:lang w:eastAsia="nl-NL"/>
        </w:rPr>
        <mc:AlternateContent>
          <mc:Choice Requires="wps">
            <w:drawing>
              <wp:anchor distT="0" distB="0" distL="114300" distR="114300" simplePos="0" relativeHeight="251672576" behindDoc="0" locked="0" layoutInCell="1" allowOverlap="1" wp14:anchorId="08E1DAA6" wp14:editId="08E1DAA7">
                <wp:simplePos x="0" y="0"/>
                <wp:positionH relativeFrom="column">
                  <wp:posOffset>1481455</wp:posOffset>
                </wp:positionH>
                <wp:positionV relativeFrom="paragraph">
                  <wp:posOffset>204470</wp:posOffset>
                </wp:positionV>
                <wp:extent cx="828675" cy="342900"/>
                <wp:effectExtent l="57150" t="38100" r="28575" b="114300"/>
                <wp:wrapNone/>
                <wp:docPr id="49" name="Rechte verbindingslijn met pijl 49"/>
                <wp:cNvGraphicFramePr/>
                <a:graphic xmlns:a="http://schemas.openxmlformats.org/drawingml/2006/main">
                  <a:graphicData uri="http://schemas.microsoft.com/office/word/2010/wordprocessingShape">
                    <wps:wsp>
                      <wps:cNvCnPr/>
                      <wps:spPr>
                        <a:xfrm>
                          <a:off x="0" y="0"/>
                          <a:ext cx="828675"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9FF6185" id="_x0000_t32" coordsize="21600,21600" o:spt="32" o:oned="t" path="m,l21600,21600e" filled="f">
                <v:path arrowok="t" fillok="f" o:connecttype="none"/>
                <o:lock v:ext="edit" shapetype="t"/>
              </v:shapetype>
              <v:shape id="Rechte verbindingslijn met pijl 49" o:spid="_x0000_s1026" type="#_x0000_t32" style="position:absolute;margin-left:116.65pt;margin-top:16.1pt;width:65.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" strokecolor="#c0504d [3205]" strokeweight="3pt">
                <v:stroke endarrow="open"/>
                <v:shadow on="t" color="black" opacity="22937f" origin=",.5" offset="0,.63889mm"/>
              </v:shape>
            </w:pict>
          </mc:Fallback>
        </mc:AlternateContent>
      </w:r>
      <w:r w:rsidRPr="006F2A28">
        <w:rPr>
          <w:rFonts w:eastAsia="Times New Roman" w:cs="Arial"/>
          <w:lang w:eastAsia="nl-NL"/>
        </w:rPr>
        <w:t xml:space="preserve">Zet nog een </w:t>
      </w:r>
      <w:r w:rsidRPr="00C249A4">
        <w:rPr>
          <w:rFonts w:eastAsia="Times New Roman" w:cs="Arial"/>
          <w:b/>
          <w:lang w:eastAsia="nl-NL"/>
        </w:rPr>
        <w:t>extra</w:t>
      </w:r>
      <w:r w:rsidRPr="006F2A28">
        <w:rPr>
          <w:rFonts w:eastAsia="Times New Roman" w:cs="Arial"/>
          <w:lang w:eastAsia="nl-NL"/>
        </w:rPr>
        <w:t xml:space="preserve"> tab tussen prijs en opmerkingen.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8"/>
        <w:gridCol w:w="697"/>
        <w:gridCol w:w="1732"/>
        <w:gridCol w:w="269"/>
        <w:gridCol w:w="1069"/>
        <w:gridCol w:w="214"/>
        <w:gridCol w:w="4383"/>
      </w:tblGrid>
      <w:tr w:rsidR="006F2A28" w:rsidRPr="006F2A28" w14:paraId="08E1D99B" w14:textId="77777777" w:rsidTr="005B7677">
        <w:trPr>
          <w:tblCellSpacing w:w="15" w:type="dxa"/>
        </w:trPr>
        <w:tc>
          <w:tcPr>
            <w:tcW w:w="1728" w:type="pct"/>
            <w:gridSpan w:val="3"/>
            <w:vAlign w:val="center"/>
            <w:hideMark/>
          </w:tcPr>
          <w:p w14:paraId="08E1D997" w14:textId="77777777" w:rsidR="006F2A28" w:rsidRPr="006F2A28" w:rsidRDefault="006F2A28" w:rsidP="0011744B">
            <w:pPr>
              <w:spacing w:line="240" w:lineRule="auto"/>
              <w:rPr>
                <w:rFonts w:eastAsia="Times New Roman" w:cs="Arial"/>
                <w:lang w:eastAsia="nl-NL"/>
              </w:rPr>
            </w:pPr>
            <w:r w:rsidRPr="006F2A28">
              <w:rPr>
                <w:rFonts w:eastAsia="Times New Roman" w:cs="Arial"/>
                <w:b/>
                <w:bCs/>
                <w:lang w:eastAsia="nl-NL"/>
              </w:rPr>
              <w:t>Last-minute vluchten:</w:t>
            </w:r>
          </w:p>
        </w:tc>
        <w:tc>
          <w:tcPr>
            <w:tcW w:w="132" w:type="pct"/>
            <w:vAlign w:val="center"/>
            <w:hideMark/>
          </w:tcPr>
          <w:p w14:paraId="08E1D998" w14:textId="77777777" w:rsidR="006F2A28" w:rsidRPr="006F2A28" w:rsidRDefault="006F2A28" w:rsidP="0011744B">
            <w:pPr>
              <w:spacing w:line="240" w:lineRule="auto"/>
              <w:rPr>
                <w:rFonts w:eastAsia="Times New Roman" w:cs="Arial"/>
                <w:lang w:eastAsia="nl-NL"/>
              </w:rPr>
            </w:pPr>
          </w:p>
        </w:tc>
        <w:tc>
          <w:tcPr>
            <w:tcW w:w="676" w:type="pct"/>
            <w:gridSpan w:val="2"/>
            <w:vAlign w:val="center"/>
            <w:hideMark/>
          </w:tcPr>
          <w:p w14:paraId="08E1D999" w14:textId="77777777" w:rsidR="006F2A28" w:rsidRPr="006F2A28" w:rsidRDefault="006F2A28" w:rsidP="0011744B">
            <w:pPr>
              <w:spacing w:line="240" w:lineRule="auto"/>
              <w:rPr>
                <w:rFonts w:eastAsia="Times New Roman" w:cs="Arial"/>
                <w:lang w:eastAsia="nl-NL"/>
              </w:rPr>
            </w:pPr>
          </w:p>
        </w:tc>
        <w:tc>
          <w:tcPr>
            <w:tcW w:w="2383" w:type="pct"/>
            <w:vAlign w:val="center"/>
            <w:hideMark/>
          </w:tcPr>
          <w:p w14:paraId="08E1D99A" w14:textId="77777777" w:rsidR="006F2A28" w:rsidRPr="006F2A28" w:rsidRDefault="006F2A28" w:rsidP="0011744B">
            <w:pPr>
              <w:spacing w:line="240" w:lineRule="auto"/>
              <w:rPr>
                <w:rFonts w:eastAsia="Times New Roman" w:cs="Arial"/>
                <w:lang w:eastAsia="nl-NL"/>
              </w:rPr>
            </w:pPr>
          </w:p>
        </w:tc>
      </w:tr>
      <w:tr w:rsidR="008F3D80" w:rsidRPr="006F2A28" w14:paraId="08E1D9A1" w14:textId="77777777" w:rsidTr="005B7677">
        <w:trPr>
          <w:tblCellSpacing w:w="15" w:type="dxa"/>
        </w:trPr>
        <w:tc>
          <w:tcPr>
            <w:tcW w:w="417" w:type="pct"/>
            <w:vAlign w:val="center"/>
            <w:hideMark/>
          </w:tcPr>
          <w:p w14:paraId="08E1D99C" w14:textId="77777777" w:rsidR="006F2A28" w:rsidRPr="006F2A28" w:rsidRDefault="006F2A28" w:rsidP="0011744B">
            <w:pPr>
              <w:spacing w:line="240" w:lineRule="auto"/>
              <w:rPr>
                <w:rFonts w:eastAsia="Times New Roman" w:cs="Arial"/>
                <w:lang w:eastAsia="nl-NL"/>
              </w:rPr>
            </w:pPr>
            <w:r w:rsidRPr="006F2A28">
              <w:rPr>
                <w:rFonts w:eastAsia="Times New Roman" w:cs="Arial"/>
                <w:b/>
                <w:bCs/>
                <w:lang w:eastAsia="nl-NL"/>
              </w:rPr>
              <w:t>Vertrek</w:t>
            </w:r>
          </w:p>
        </w:tc>
        <w:tc>
          <w:tcPr>
            <w:tcW w:w="369" w:type="pct"/>
            <w:vAlign w:val="center"/>
            <w:hideMark/>
          </w:tcPr>
          <w:p w14:paraId="08E1D99D"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b/>
                <w:bCs/>
                <w:lang w:eastAsia="nl-NL"/>
              </w:rPr>
              <w:t>Vlucht</w:t>
            </w:r>
          </w:p>
        </w:tc>
        <w:tc>
          <w:tcPr>
            <w:tcW w:w="910" w:type="pct"/>
            <w:vAlign w:val="center"/>
            <w:hideMark/>
          </w:tcPr>
          <w:p w14:paraId="08E1D99E" w14:textId="77777777" w:rsidR="006F2A28" w:rsidRPr="006F2A28" w:rsidRDefault="006F2A28" w:rsidP="0011744B">
            <w:pPr>
              <w:spacing w:line="240" w:lineRule="auto"/>
              <w:jc w:val="center"/>
              <w:rPr>
                <w:rFonts w:eastAsia="Times New Roman" w:cs="Arial"/>
                <w:lang w:eastAsia="nl-NL"/>
              </w:rPr>
            </w:pPr>
            <w:r w:rsidRPr="006F2A28">
              <w:rPr>
                <w:rFonts w:eastAsia="Times New Roman" w:cs="Arial"/>
                <w:b/>
                <w:bCs/>
                <w:lang w:eastAsia="nl-NL"/>
              </w:rPr>
              <w:t>Bestemming</w:t>
            </w:r>
          </w:p>
        </w:tc>
        <w:tc>
          <w:tcPr>
            <w:tcW w:w="706" w:type="pct"/>
            <w:gridSpan w:val="2"/>
            <w:vAlign w:val="center"/>
            <w:hideMark/>
          </w:tcPr>
          <w:p w14:paraId="08E1D99F" w14:textId="77777777" w:rsidR="006F2A28" w:rsidRPr="006F2A28" w:rsidRDefault="006F2A28" w:rsidP="0011744B">
            <w:pPr>
              <w:spacing w:line="240" w:lineRule="auto"/>
              <w:rPr>
                <w:rFonts w:eastAsia="Times New Roman" w:cs="Arial"/>
                <w:lang w:eastAsia="nl-NL"/>
              </w:rPr>
            </w:pPr>
            <w:r w:rsidRPr="006F2A28">
              <w:rPr>
                <w:rFonts w:eastAsia="Times New Roman" w:cs="Arial"/>
                <w:b/>
                <w:bCs/>
                <w:lang w:eastAsia="nl-NL"/>
              </w:rPr>
              <w:t>Prijs</w:t>
            </w:r>
          </w:p>
        </w:tc>
        <w:tc>
          <w:tcPr>
            <w:tcW w:w="2501" w:type="pct"/>
            <w:gridSpan w:val="2"/>
            <w:vAlign w:val="center"/>
            <w:hideMark/>
          </w:tcPr>
          <w:p w14:paraId="08E1D9A0" w14:textId="77777777" w:rsidR="006F2A28" w:rsidRPr="006F2A28" w:rsidRDefault="006F2A28" w:rsidP="0011744B">
            <w:pPr>
              <w:spacing w:line="240" w:lineRule="auto"/>
              <w:rPr>
                <w:rFonts w:eastAsia="Times New Roman" w:cs="Arial"/>
                <w:lang w:eastAsia="nl-NL"/>
              </w:rPr>
            </w:pPr>
            <w:r w:rsidRPr="006F2A28">
              <w:rPr>
                <w:rFonts w:eastAsia="Times New Roman" w:cs="Arial"/>
                <w:b/>
                <w:bCs/>
                <w:lang w:eastAsia="nl-NL"/>
              </w:rPr>
              <w:t>Opmerkingen</w:t>
            </w:r>
          </w:p>
        </w:tc>
      </w:tr>
      <w:tr w:rsidR="008F3D80" w:rsidRPr="006F2A28" w14:paraId="08E1D9A8" w14:textId="77777777" w:rsidTr="005B7677">
        <w:trPr>
          <w:tblCellSpacing w:w="15" w:type="dxa"/>
        </w:trPr>
        <w:tc>
          <w:tcPr>
            <w:tcW w:w="417" w:type="pct"/>
            <w:vAlign w:val="center"/>
            <w:hideMark/>
          </w:tcPr>
          <w:p w14:paraId="08E1D9A2"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19.00</w:t>
            </w:r>
          </w:p>
        </w:tc>
        <w:tc>
          <w:tcPr>
            <w:tcW w:w="369" w:type="pct"/>
            <w:vAlign w:val="center"/>
            <w:hideMark/>
          </w:tcPr>
          <w:p w14:paraId="08E1D9A3"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UK740</w:t>
            </w:r>
          </w:p>
        </w:tc>
        <w:tc>
          <w:tcPr>
            <w:tcW w:w="910" w:type="pct"/>
            <w:vAlign w:val="center"/>
            <w:hideMark/>
          </w:tcPr>
          <w:p w14:paraId="08E1D9A4" w14:textId="77777777" w:rsidR="006F2A28" w:rsidRPr="006F2A28" w:rsidRDefault="006F2A28" w:rsidP="0011744B">
            <w:pPr>
              <w:spacing w:line="240" w:lineRule="auto"/>
              <w:jc w:val="center"/>
              <w:rPr>
                <w:rFonts w:eastAsia="Times New Roman" w:cs="Arial"/>
                <w:lang w:eastAsia="nl-NL"/>
              </w:rPr>
            </w:pPr>
            <w:r w:rsidRPr="006F2A28">
              <w:rPr>
                <w:rFonts w:eastAsia="Times New Roman" w:cs="Arial"/>
                <w:lang w:eastAsia="nl-NL"/>
              </w:rPr>
              <w:t>Norwich</w:t>
            </w:r>
          </w:p>
        </w:tc>
        <w:tc>
          <w:tcPr>
            <w:tcW w:w="132" w:type="pct"/>
            <w:vAlign w:val="center"/>
            <w:hideMark/>
          </w:tcPr>
          <w:p w14:paraId="08E1D9A5" w14:textId="77777777" w:rsidR="006F2A28" w:rsidRPr="006F2A28" w:rsidRDefault="00C249A4" w:rsidP="0011744B">
            <w:pPr>
              <w:spacing w:line="240" w:lineRule="auto"/>
              <w:rPr>
                <w:rFonts w:eastAsia="Times New Roman" w:cs="Arial"/>
                <w:lang w:eastAsia="nl-NL"/>
              </w:rPr>
            </w:pPr>
            <w:r>
              <w:rPr>
                <w:rFonts w:eastAsia="Times New Roman" w:cs="Arial"/>
                <w:lang w:eastAsia="nl-NL"/>
              </w:rPr>
              <w:t>€</w:t>
            </w:r>
          </w:p>
        </w:tc>
        <w:tc>
          <w:tcPr>
            <w:tcW w:w="558" w:type="pct"/>
            <w:vAlign w:val="center"/>
            <w:hideMark/>
          </w:tcPr>
          <w:p w14:paraId="08E1D9A6"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65,00</w:t>
            </w:r>
          </w:p>
        </w:tc>
        <w:tc>
          <w:tcPr>
            <w:tcW w:w="2501" w:type="pct"/>
            <w:gridSpan w:val="2"/>
            <w:vAlign w:val="center"/>
            <w:hideMark/>
          </w:tcPr>
          <w:p w14:paraId="08E1D9A7"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Vol</w:t>
            </w:r>
          </w:p>
        </w:tc>
      </w:tr>
      <w:tr w:rsidR="008F3D80" w:rsidRPr="006F2A28" w14:paraId="08E1D9AF" w14:textId="77777777" w:rsidTr="005B7677">
        <w:trPr>
          <w:tblCellSpacing w:w="15" w:type="dxa"/>
        </w:trPr>
        <w:tc>
          <w:tcPr>
            <w:tcW w:w="417" w:type="pct"/>
            <w:vAlign w:val="center"/>
            <w:hideMark/>
          </w:tcPr>
          <w:p w14:paraId="08E1D9A9"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19.03</w:t>
            </w:r>
          </w:p>
        </w:tc>
        <w:tc>
          <w:tcPr>
            <w:tcW w:w="369" w:type="pct"/>
            <w:vAlign w:val="center"/>
            <w:hideMark/>
          </w:tcPr>
          <w:p w14:paraId="08E1D9AA"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KL106</w:t>
            </w:r>
          </w:p>
        </w:tc>
        <w:tc>
          <w:tcPr>
            <w:tcW w:w="910" w:type="pct"/>
            <w:vAlign w:val="center"/>
            <w:hideMark/>
          </w:tcPr>
          <w:p w14:paraId="08E1D9AB" w14:textId="77777777" w:rsidR="006F2A28" w:rsidRPr="006F2A28" w:rsidRDefault="006F2A28" w:rsidP="0011744B">
            <w:pPr>
              <w:spacing w:line="240" w:lineRule="auto"/>
              <w:jc w:val="center"/>
              <w:rPr>
                <w:rFonts w:eastAsia="Times New Roman" w:cs="Arial"/>
                <w:lang w:eastAsia="nl-NL"/>
              </w:rPr>
            </w:pPr>
            <w:r w:rsidRPr="006F2A28">
              <w:rPr>
                <w:rFonts w:eastAsia="Times New Roman" w:cs="Arial"/>
                <w:lang w:eastAsia="nl-NL"/>
              </w:rPr>
              <w:t>Istanbul</w:t>
            </w:r>
          </w:p>
        </w:tc>
        <w:tc>
          <w:tcPr>
            <w:tcW w:w="132" w:type="pct"/>
            <w:vAlign w:val="center"/>
            <w:hideMark/>
          </w:tcPr>
          <w:p w14:paraId="08E1D9AC" w14:textId="77777777" w:rsidR="006F2A28" w:rsidRPr="006F2A28" w:rsidRDefault="00C249A4" w:rsidP="0011744B">
            <w:pPr>
              <w:spacing w:line="240" w:lineRule="auto"/>
              <w:rPr>
                <w:rFonts w:eastAsia="Times New Roman" w:cs="Arial"/>
                <w:lang w:eastAsia="nl-NL"/>
              </w:rPr>
            </w:pPr>
            <w:r>
              <w:rPr>
                <w:rFonts w:eastAsia="Times New Roman" w:cs="Arial"/>
                <w:lang w:eastAsia="nl-NL"/>
              </w:rPr>
              <w:t>€</w:t>
            </w:r>
          </w:p>
        </w:tc>
        <w:tc>
          <w:tcPr>
            <w:tcW w:w="558" w:type="pct"/>
            <w:vAlign w:val="center"/>
            <w:hideMark/>
          </w:tcPr>
          <w:p w14:paraId="08E1D9AD"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145,00</w:t>
            </w:r>
          </w:p>
        </w:tc>
        <w:tc>
          <w:tcPr>
            <w:tcW w:w="2501" w:type="pct"/>
            <w:gridSpan w:val="2"/>
            <w:vAlign w:val="center"/>
            <w:hideMark/>
          </w:tcPr>
          <w:p w14:paraId="08E1D9AE"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Nog 2 pl.</w:t>
            </w:r>
          </w:p>
        </w:tc>
      </w:tr>
      <w:tr w:rsidR="008F3D80" w:rsidRPr="006F2A28" w14:paraId="08E1D9B6" w14:textId="77777777" w:rsidTr="005B7677">
        <w:trPr>
          <w:tblCellSpacing w:w="15" w:type="dxa"/>
        </w:trPr>
        <w:tc>
          <w:tcPr>
            <w:tcW w:w="417" w:type="pct"/>
            <w:vAlign w:val="center"/>
            <w:hideMark/>
          </w:tcPr>
          <w:p w14:paraId="08E1D9B0"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19.03</w:t>
            </w:r>
          </w:p>
        </w:tc>
        <w:tc>
          <w:tcPr>
            <w:tcW w:w="369" w:type="pct"/>
            <w:vAlign w:val="center"/>
            <w:hideMark/>
          </w:tcPr>
          <w:p w14:paraId="08E1D9B1"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SA120</w:t>
            </w:r>
          </w:p>
        </w:tc>
        <w:tc>
          <w:tcPr>
            <w:tcW w:w="910" w:type="pct"/>
            <w:vAlign w:val="center"/>
            <w:hideMark/>
          </w:tcPr>
          <w:p w14:paraId="08E1D9B2" w14:textId="77777777" w:rsidR="006F2A28" w:rsidRPr="006F2A28" w:rsidRDefault="006F2A28" w:rsidP="0011744B">
            <w:pPr>
              <w:spacing w:line="240" w:lineRule="auto"/>
              <w:jc w:val="center"/>
              <w:rPr>
                <w:rFonts w:eastAsia="Times New Roman" w:cs="Arial"/>
                <w:lang w:eastAsia="nl-NL"/>
              </w:rPr>
            </w:pPr>
            <w:r w:rsidRPr="006F2A28">
              <w:rPr>
                <w:rFonts w:eastAsia="Times New Roman" w:cs="Arial"/>
                <w:lang w:eastAsia="nl-NL"/>
              </w:rPr>
              <w:t>Londen-City</w:t>
            </w:r>
          </w:p>
        </w:tc>
        <w:tc>
          <w:tcPr>
            <w:tcW w:w="132" w:type="pct"/>
            <w:vAlign w:val="center"/>
            <w:hideMark/>
          </w:tcPr>
          <w:p w14:paraId="08E1D9B3" w14:textId="77777777" w:rsidR="006F2A28" w:rsidRPr="006F2A28" w:rsidRDefault="00C249A4" w:rsidP="0011744B">
            <w:pPr>
              <w:spacing w:line="240" w:lineRule="auto"/>
              <w:rPr>
                <w:rFonts w:eastAsia="Times New Roman" w:cs="Arial"/>
                <w:lang w:eastAsia="nl-NL"/>
              </w:rPr>
            </w:pPr>
            <w:r>
              <w:rPr>
                <w:rFonts w:eastAsia="Times New Roman" w:cs="Arial"/>
                <w:lang w:eastAsia="nl-NL"/>
              </w:rPr>
              <w:t>€</w:t>
            </w:r>
          </w:p>
        </w:tc>
        <w:tc>
          <w:tcPr>
            <w:tcW w:w="558" w:type="pct"/>
            <w:vAlign w:val="center"/>
            <w:hideMark/>
          </w:tcPr>
          <w:p w14:paraId="08E1D9B4"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45,00</w:t>
            </w:r>
          </w:p>
        </w:tc>
        <w:tc>
          <w:tcPr>
            <w:tcW w:w="2501" w:type="pct"/>
            <w:gridSpan w:val="2"/>
            <w:vAlign w:val="center"/>
            <w:hideMark/>
          </w:tcPr>
          <w:p w14:paraId="08E1D9B5"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Vol</w:t>
            </w:r>
          </w:p>
        </w:tc>
      </w:tr>
    </w:tbl>
    <w:p w14:paraId="08E1D9B7" w14:textId="77777777" w:rsidR="006F2A28" w:rsidRPr="006F2A28" w:rsidRDefault="006F2A28" w:rsidP="006F2A28">
      <w:pPr>
        <w:numPr>
          <w:ilvl w:val="0"/>
          <w:numId w:val="8"/>
        </w:numPr>
        <w:spacing w:before="100" w:beforeAutospacing="1" w:after="100" w:afterAutospacing="1" w:line="240" w:lineRule="auto"/>
        <w:rPr>
          <w:rFonts w:eastAsia="Times New Roman" w:cs="Arial"/>
          <w:lang w:eastAsia="nl-NL"/>
        </w:rPr>
      </w:pPr>
      <w:r w:rsidRPr="006F2A28">
        <w:rPr>
          <w:rFonts w:eastAsia="Times New Roman" w:cs="Arial"/>
          <w:lang w:eastAsia="nl-NL"/>
        </w:rPr>
        <w:t>Selecteer de laatste 4 regels</w:t>
      </w:r>
    </w:p>
    <w:p w14:paraId="08E1D9B8" w14:textId="77777777" w:rsidR="006F2A28" w:rsidRPr="006F2A28" w:rsidRDefault="006F2A28" w:rsidP="006F2A28">
      <w:pPr>
        <w:numPr>
          <w:ilvl w:val="0"/>
          <w:numId w:val="8"/>
        </w:numPr>
        <w:spacing w:before="100" w:beforeAutospacing="1" w:after="100" w:afterAutospacing="1" w:line="240" w:lineRule="auto"/>
        <w:rPr>
          <w:rFonts w:eastAsia="Times New Roman" w:cs="Arial"/>
          <w:lang w:eastAsia="nl-NL"/>
        </w:rPr>
      </w:pPr>
      <w:r w:rsidRPr="006F2A28">
        <w:rPr>
          <w:rFonts w:eastAsia="Times New Roman" w:cs="Arial"/>
          <w:lang w:eastAsia="nl-NL"/>
        </w:rPr>
        <w:t>Zet de volgende tab-posities</w:t>
      </w:r>
    </w:p>
    <w:tbl>
      <w:tblPr>
        <w:tblW w:w="1727" w:type="pct"/>
        <w:tblCellSpacing w:w="15" w:type="dxa"/>
        <w:tblCellMar>
          <w:top w:w="15" w:type="dxa"/>
          <w:left w:w="15" w:type="dxa"/>
          <w:bottom w:w="15" w:type="dxa"/>
          <w:right w:w="15" w:type="dxa"/>
        </w:tblCellMar>
        <w:tblLook w:val="04A0" w:firstRow="1" w:lastRow="0" w:firstColumn="1" w:lastColumn="0" w:noHBand="0" w:noVBand="1"/>
      </w:tblPr>
      <w:tblGrid>
        <w:gridCol w:w="2115"/>
        <w:gridCol w:w="1050"/>
      </w:tblGrid>
      <w:tr w:rsidR="006F2A28" w:rsidRPr="006F2A28" w14:paraId="08E1D9BB" w14:textId="77777777" w:rsidTr="0011744B">
        <w:trPr>
          <w:tblCellSpacing w:w="15" w:type="dxa"/>
        </w:trPr>
        <w:tc>
          <w:tcPr>
            <w:tcW w:w="3270" w:type="pct"/>
            <w:vAlign w:val="center"/>
            <w:hideMark/>
          </w:tcPr>
          <w:p w14:paraId="08E1D9B9"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Rechtsuitlijnend:</w:t>
            </w:r>
          </w:p>
        </w:tc>
        <w:tc>
          <w:tcPr>
            <w:tcW w:w="1588" w:type="pct"/>
            <w:vAlign w:val="center"/>
            <w:hideMark/>
          </w:tcPr>
          <w:p w14:paraId="08E1D9BA"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3,5 cm</w:t>
            </w:r>
          </w:p>
        </w:tc>
      </w:tr>
      <w:tr w:rsidR="006F2A28" w:rsidRPr="006F2A28" w14:paraId="08E1D9BE" w14:textId="77777777" w:rsidTr="0011744B">
        <w:trPr>
          <w:tblCellSpacing w:w="15" w:type="dxa"/>
        </w:trPr>
        <w:tc>
          <w:tcPr>
            <w:tcW w:w="3270" w:type="pct"/>
            <w:vAlign w:val="center"/>
            <w:hideMark/>
          </w:tcPr>
          <w:p w14:paraId="08E1D9BC"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Centreer:</w:t>
            </w:r>
          </w:p>
        </w:tc>
        <w:tc>
          <w:tcPr>
            <w:tcW w:w="1588" w:type="pct"/>
            <w:vAlign w:val="center"/>
            <w:hideMark/>
          </w:tcPr>
          <w:p w14:paraId="08E1D9BD"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5,0 cm</w:t>
            </w:r>
          </w:p>
        </w:tc>
      </w:tr>
      <w:tr w:rsidR="006F2A28" w:rsidRPr="006F2A28" w14:paraId="08E1D9C1" w14:textId="77777777" w:rsidTr="0011744B">
        <w:trPr>
          <w:tblCellSpacing w:w="15" w:type="dxa"/>
        </w:trPr>
        <w:tc>
          <w:tcPr>
            <w:tcW w:w="3270" w:type="pct"/>
            <w:vAlign w:val="center"/>
            <w:hideMark/>
          </w:tcPr>
          <w:p w14:paraId="08E1D9BF"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Linksuitlijnend:</w:t>
            </w:r>
          </w:p>
        </w:tc>
        <w:tc>
          <w:tcPr>
            <w:tcW w:w="1588" w:type="pct"/>
            <w:vAlign w:val="center"/>
            <w:hideMark/>
          </w:tcPr>
          <w:p w14:paraId="08E1D9C0"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8,0 cm</w:t>
            </w:r>
          </w:p>
        </w:tc>
      </w:tr>
      <w:tr w:rsidR="006F2A28" w:rsidRPr="006F2A28" w14:paraId="08E1D9C4" w14:textId="77777777" w:rsidTr="0011744B">
        <w:trPr>
          <w:tblCellSpacing w:w="15" w:type="dxa"/>
        </w:trPr>
        <w:tc>
          <w:tcPr>
            <w:tcW w:w="3270" w:type="pct"/>
            <w:vAlign w:val="center"/>
            <w:hideMark/>
          </w:tcPr>
          <w:p w14:paraId="08E1D9C2"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Decimaal:</w:t>
            </w:r>
          </w:p>
        </w:tc>
        <w:tc>
          <w:tcPr>
            <w:tcW w:w="1588" w:type="pct"/>
            <w:vAlign w:val="center"/>
            <w:hideMark/>
          </w:tcPr>
          <w:p w14:paraId="08E1D9C3"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9,0 cm</w:t>
            </w:r>
          </w:p>
        </w:tc>
      </w:tr>
      <w:tr w:rsidR="006F2A28" w:rsidRPr="006F2A28" w14:paraId="08E1D9C7" w14:textId="77777777" w:rsidTr="0011744B">
        <w:trPr>
          <w:tblCellSpacing w:w="15" w:type="dxa"/>
        </w:trPr>
        <w:tc>
          <w:tcPr>
            <w:tcW w:w="3270" w:type="pct"/>
            <w:vAlign w:val="center"/>
            <w:hideMark/>
          </w:tcPr>
          <w:p w14:paraId="08E1D9C5"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Links:</w:t>
            </w:r>
          </w:p>
        </w:tc>
        <w:tc>
          <w:tcPr>
            <w:tcW w:w="1588" w:type="pct"/>
            <w:vAlign w:val="center"/>
            <w:hideMark/>
          </w:tcPr>
          <w:p w14:paraId="08E1D9C6" w14:textId="77777777" w:rsidR="006F2A28" w:rsidRPr="006F2A28" w:rsidRDefault="006F2A28" w:rsidP="0011744B">
            <w:pPr>
              <w:spacing w:line="240" w:lineRule="auto"/>
              <w:jc w:val="right"/>
              <w:rPr>
                <w:rFonts w:eastAsia="Times New Roman" w:cs="Arial"/>
                <w:lang w:eastAsia="nl-NL"/>
              </w:rPr>
            </w:pPr>
            <w:r w:rsidRPr="006F2A28">
              <w:rPr>
                <w:rFonts w:eastAsia="Times New Roman" w:cs="Arial"/>
                <w:lang w:eastAsia="nl-NL"/>
              </w:rPr>
              <w:t>11,0 cm</w:t>
            </w:r>
          </w:p>
        </w:tc>
      </w:tr>
    </w:tbl>
    <w:p w14:paraId="08E1D9C8" w14:textId="77777777" w:rsidR="006F2A28" w:rsidRPr="006F2A28" w:rsidRDefault="006F2A28" w:rsidP="006F2A28">
      <w:pPr>
        <w:numPr>
          <w:ilvl w:val="0"/>
          <w:numId w:val="8"/>
        </w:num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Zet tussen de kolommen Vertrek en Vlucht puntjes als opvulteken. (De opvultekens kunnen alleen via het menu ingesteld worden). </w:t>
      </w:r>
    </w:p>
    <w:p w14:paraId="08E1D9C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Dit zou het resultaat moeten zijn: </w:t>
      </w:r>
    </w:p>
    <w:p w14:paraId="08E1D9CA" w14:textId="77777777" w:rsidR="006F2A28" w:rsidRPr="006F2A28" w:rsidRDefault="005B7677" w:rsidP="006F2A28">
      <w:pPr>
        <w:spacing w:before="100" w:beforeAutospacing="1" w:after="100" w:afterAutospacing="1" w:line="240" w:lineRule="auto"/>
        <w:jc w:val="center"/>
        <w:rPr>
          <w:rFonts w:eastAsia="Times New Roman" w:cs="Arial"/>
          <w:lang w:eastAsia="nl-NL"/>
        </w:rPr>
      </w:pPr>
      <w:r>
        <w:rPr>
          <w:noProof/>
          <w:lang w:eastAsia="nl-NL"/>
        </w:rPr>
        <w:drawing>
          <wp:inline distT="0" distB="0" distL="0" distR="0" wp14:anchorId="08E1DAA8" wp14:editId="08E1DAA9">
            <wp:extent cx="6076950" cy="16002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5" r="-18552"/>
                    <a:stretch/>
                  </pic:blipFill>
                  <pic:spPr bwMode="auto">
                    <a:xfrm>
                      <a:off x="0" y="0"/>
                      <a:ext cx="6076950" cy="1600200"/>
                    </a:xfrm>
                    <a:prstGeom prst="rect">
                      <a:avLst/>
                    </a:prstGeom>
                    <a:ln>
                      <a:noFill/>
                    </a:ln>
                    <a:extLst>
                      <a:ext uri="{53640926-AAD7-44D8-BBD7-CCE9431645EC}">
                        <a14:shadowObscured xmlns:a14="http://schemas.microsoft.com/office/drawing/2010/main"/>
                      </a:ext>
                    </a:extLst>
                  </pic:spPr>
                </pic:pic>
              </a:graphicData>
            </a:graphic>
          </wp:inline>
        </w:drawing>
      </w:r>
    </w:p>
    <w:p w14:paraId="08E1D9CB" w14:textId="77777777" w:rsidR="008E4F47" w:rsidRDefault="006F2A28" w:rsidP="006F2A28">
      <w:pPr>
        <w:spacing w:line="240" w:lineRule="auto"/>
        <w:rPr>
          <w:rFonts w:eastAsia="Times New Roman" w:cs="Arial"/>
          <w:lang w:eastAsia="nl-NL"/>
        </w:rPr>
      </w:pPr>
      <w:r w:rsidRPr="006F2A28">
        <w:rPr>
          <w:rFonts w:eastAsia="Times New Roman" w:cs="Arial"/>
          <w:b/>
          <w:lang w:eastAsia="nl-NL"/>
        </w:rPr>
        <w:t>Eindopdracht:</w:t>
      </w:r>
      <w:r w:rsidRPr="006F2A28">
        <w:rPr>
          <w:rFonts w:eastAsia="Times New Roman" w:cs="Arial"/>
          <w:lang w:eastAsia="nl-NL"/>
        </w:rPr>
        <w:t xml:space="preserve"> </w:t>
      </w:r>
      <w:r w:rsidRPr="006F2A28">
        <w:rPr>
          <w:rFonts w:eastAsia="Times New Roman" w:cs="Arial"/>
          <w:lang w:eastAsia="nl-NL"/>
        </w:rPr>
        <w:tab/>
      </w:r>
      <w:r w:rsidR="008E4F47">
        <w:rPr>
          <w:rFonts w:eastAsia="Times New Roman" w:cs="Arial"/>
          <w:lang w:eastAsia="nl-NL"/>
        </w:rPr>
        <w:t xml:space="preserve">Zorg ervoor dat de tekst op de volgende pagina er precies zo </w:t>
      </w:r>
      <w:r w:rsidRPr="006F2A28">
        <w:rPr>
          <w:rFonts w:eastAsia="Times New Roman" w:cs="Arial"/>
          <w:lang w:eastAsia="nl-NL"/>
        </w:rPr>
        <w:t xml:space="preserve"> uitziet als </w:t>
      </w:r>
      <w:r w:rsidR="008E4F47">
        <w:rPr>
          <w:rFonts w:eastAsia="Times New Roman" w:cs="Arial"/>
          <w:lang w:eastAsia="nl-NL"/>
        </w:rPr>
        <w:t>het voorbeeld dat je uitgereikt hebt gekregen.</w:t>
      </w:r>
    </w:p>
    <w:p w14:paraId="08E1D9CC" w14:textId="77777777" w:rsidR="00873C6F" w:rsidRDefault="008E4F47" w:rsidP="006F2A28">
      <w:pPr>
        <w:spacing w:line="240" w:lineRule="auto"/>
        <w:rPr>
          <w:rFonts w:eastAsia="Times New Roman" w:cs="Arial"/>
          <w:lang w:eastAsia="nl-NL"/>
        </w:rPr>
      </w:pPr>
      <w:r>
        <w:rPr>
          <w:rFonts w:eastAsia="Times New Roman" w:cs="Arial"/>
          <w:lang w:eastAsia="nl-NL"/>
        </w:rPr>
        <w:t xml:space="preserve">Zet tussen ieder item maximaal </w:t>
      </w:r>
      <w:r w:rsidRPr="008E4F47">
        <w:rPr>
          <w:rFonts w:eastAsia="Times New Roman" w:cs="Arial"/>
          <w:b/>
          <w:lang w:eastAsia="nl-NL"/>
        </w:rPr>
        <w:t>1</w:t>
      </w:r>
      <w:r>
        <w:rPr>
          <w:rFonts w:eastAsia="Times New Roman" w:cs="Arial"/>
          <w:lang w:eastAsia="nl-NL"/>
        </w:rPr>
        <w:t xml:space="preserve"> tab en gebruik </w:t>
      </w:r>
      <w:r w:rsidRPr="008E4F47">
        <w:rPr>
          <w:rFonts w:eastAsia="Times New Roman" w:cs="Arial"/>
          <w:b/>
          <w:lang w:eastAsia="nl-NL"/>
        </w:rPr>
        <w:t>géén</w:t>
      </w:r>
      <w:r>
        <w:rPr>
          <w:rFonts w:eastAsia="Times New Roman" w:cs="Arial"/>
          <w:lang w:eastAsia="nl-NL"/>
        </w:rPr>
        <w:t xml:space="preserve"> spaties.</w:t>
      </w:r>
    </w:p>
    <w:p w14:paraId="08E1D9CD" w14:textId="77777777" w:rsidR="00873C6F" w:rsidRDefault="00873C6F">
      <w:pPr>
        <w:rPr>
          <w:rFonts w:eastAsia="Times New Roman" w:cs="Arial"/>
          <w:lang w:eastAsia="nl-NL"/>
        </w:rPr>
      </w:pPr>
      <w:r>
        <w:rPr>
          <w:rFonts w:eastAsia="Times New Roman" w:cs="Arial"/>
          <w:lang w:eastAsia="nl-NL"/>
        </w:rPr>
        <w:br w:type="page"/>
      </w:r>
    </w:p>
    <w:p w14:paraId="08E1D9CE" w14:textId="77777777" w:rsidR="00873C6F" w:rsidRPr="0013191B" w:rsidRDefault="00873C6F" w:rsidP="00873C6F">
      <w:pPr>
        <w:spacing w:line="240" w:lineRule="auto"/>
        <w:rPr>
          <w:b/>
        </w:rPr>
      </w:pPr>
      <w:r w:rsidRPr="0013191B">
        <w:rPr>
          <w:b/>
        </w:rPr>
        <w:lastRenderedPageBreak/>
        <w:t>Oefenen met tabs.</w:t>
      </w:r>
    </w:p>
    <w:p w14:paraId="08E1D9CF" w14:textId="77777777" w:rsidR="00873C6F" w:rsidRPr="000442A8" w:rsidRDefault="00873C6F" w:rsidP="00873C6F">
      <w:pPr>
        <w:spacing w:line="240" w:lineRule="auto"/>
      </w:pPr>
    </w:p>
    <w:p w14:paraId="08E1D9D0" w14:textId="77777777" w:rsidR="00873C6F" w:rsidRPr="00C2755F" w:rsidRDefault="00873C6F" w:rsidP="00514D33">
      <w:pPr>
        <w:rPr>
          <w:b/>
        </w:rPr>
      </w:pPr>
      <w:r w:rsidRPr="00C2755F">
        <w:rPr>
          <w:b/>
        </w:rPr>
        <w:t>Linkse tabs</w:t>
      </w:r>
    </w:p>
    <w:p w14:paraId="08E1D9D1" w14:textId="77777777" w:rsidR="00C2755F" w:rsidRDefault="00C2755F" w:rsidP="00514D33"/>
    <w:p w14:paraId="08E1D9D2" w14:textId="77777777" w:rsidR="00873C6F" w:rsidRPr="000442A8" w:rsidRDefault="00873C6F" w:rsidP="00514D33">
      <w:r>
        <w:t xml:space="preserve">Naam cursus </w:t>
      </w:r>
      <w:r w:rsidRPr="000442A8">
        <w:t>Startdatum</w:t>
      </w:r>
    </w:p>
    <w:p w14:paraId="08E1D9D3" w14:textId="77777777" w:rsidR="00873C6F" w:rsidRPr="000442A8" w:rsidRDefault="00873C6F" w:rsidP="00514D33">
      <w:r>
        <w:t xml:space="preserve">Internet </w:t>
      </w:r>
      <w:r w:rsidRPr="000442A8">
        <w:t>1/05/2004</w:t>
      </w:r>
    </w:p>
    <w:p w14:paraId="08E1D9D4" w14:textId="77777777" w:rsidR="00873C6F" w:rsidRPr="000442A8" w:rsidRDefault="00873C6F" w:rsidP="00514D33">
      <w:r>
        <w:t>Microsoft Word</w:t>
      </w:r>
      <w:r w:rsidRPr="000442A8">
        <w:t>20/6/2004</w:t>
      </w:r>
    </w:p>
    <w:p w14:paraId="08E1D9D5" w14:textId="77777777" w:rsidR="00873C6F" w:rsidRPr="000442A8" w:rsidRDefault="00873C6F" w:rsidP="00514D33">
      <w:r>
        <w:t>Microsoft Excel</w:t>
      </w:r>
      <w:r w:rsidRPr="000442A8">
        <w:t>10/10/2004</w:t>
      </w:r>
    </w:p>
    <w:p w14:paraId="08E1D9D6" w14:textId="77777777" w:rsidR="00873C6F" w:rsidRPr="000442A8" w:rsidRDefault="00873C6F" w:rsidP="00514D33"/>
    <w:p w14:paraId="08E1D9D7" w14:textId="77777777" w:rsidR="00873C6F" w:rsidRPr="00C2755F" w:rsidRDefault="00873C6F" w:rsidP="00514D33">
      <w:pPr>
        <w:rPr>
          <w:b/>
        </w:rPr>
      </w:pPr>
      <w:r w:rsidRPr="00C2755F">
        <w:rPr>
          <w:b/>
        </w:rPr>
        <w:t>Rechtse en linkse tabs</w:t>
      </w:r>
    </w:p>
    <w:p w14:paraId="08E1D9D8" w14:textId="77777777" w:rsidR="00873C6F" w:rsidRPr="000442A8" w:rsidRDefault="00873C6F" w:rsidP="00514D33"/>
    <w:p w14:paraId="08E1D9D9" w14:textId="77777777" w:rsidR="00873C6F" w:rsidRPr="000442A8" w:rsidRDefault="00873C6F" w:rsidP="00514D33">
      <w:r w:rsidRPr="000442A8">
        <w:t>Nieuwjaarsdag1/1/2005</w:t>
      </w:r>
    </w:p>
    <w:p w14:paraId="08E1D9DA" w14:textId="77777777" w:rsidR="00873C6F" w:rsidRPr="000442A8" w:rsidRDefault="00873C6F" w:rsidP="00514D33">
      <w:r w:rsidRPr="000442A8">
        <w:t>Pasen27/3/2005</w:t>
      </w:r>
    </w:p>
    <w:p w14:paraId="08E1D9DB" w14:textId="77777777" w:rsidR="00873C6F" w:rsidRPr="000442A8" w:rsidRDefault="00873C6F" w:rsidP="00514D33">
      <w:r w:rsidRPr="000442A8">
        <w:t>Nationale feestdag21/7/2005</w:t>
      </w:r>
    </w:p>
    <w:p w14:paraId="08E1D9DC" w14:textId="77777777" w:rsidR="00873C6F" w:rsidRPr="000442A8" w:rsidRDefault="00873C6F" w:rsidP="00514D33">
      <w:r>
        <w:t>Kerstmis</w:t>
      </w:r>
      <w:r w:rsidRPr="000442A8">
        <w:t>5/12/2005</w:t>
      </w:r>
    </w:p>
    <w:p w14:paraId="08E1D9DD" w14:textId="77777777" w:rsidR="00873C6F" w:rsidRPr="000442A8" w:rsidRDefault="00873C6F" w:rsidP="00514D33"/>
    <w:p w14:paraId="08E1D9DE" w14:textId="77777777" w:rsidR="00873C6F" w:rsidRPr="00C2755F" w:rsidRDefault="00873C6F" w:rsidP="00514D33">
      <w:pPr>
        <w:rPr>
          <w:b/>
        </w:rPr>
      </w:pPr>
      <w:r w:rsidRPr="00C2755F">
        <w:rPr>
          <w:b/>
        </w:rPr>
        <w:t>Linkse tab en decimale tab</w:t>
      </w:r>
    </w:p>
    <w:p w14:paraId="08E1D9DF" w14:textId="77777777" w:rsidR="00873C6F" w:rsidRPr="000442A8" w:rsidRDefault="00873C6F" w:rsidP="00514D33"/>
    <w:p w14:paraId="08E1D9E0" w14:textId="77777777" w:rsidR="00873C6F" w:rsidRPr="00AD25FF" w:rsidRDefault="00873C6F" w:rsidP="00514D33">
      <w:pPr>
        <w:rPr>
          <w:u w:val="single"/>
        </w:rPr>
      </w:pPr>
      <w:r w:rsidRPr="00AD25FF">
        <w:rPr>
          <w:u w:val="single"/>
        </w:rPr>
        <w:t>Prijslijst</w:t>
      </w:r>
    </w:p>
    <w:p w14:paraId="08E1D9E1" w14:textId="77777777" w:rsidR="00873C6F" w:rsidRPr="000442A8" w:rsidRDefault="00873C6F" w:rsidP="00514D33"/>
    <w:p w14:paraId="08E1D9E2" w14:textId="77777777" w:rsidR="00873C6F" w:rsidRPr="00AD25FF" w:rsidRDefault="00873C6F" w:rsidP="00514D33">
      <w:pPr>
        <w:rPr>
          <w:u w:val="single"/>
        </w:rPr>
      </w:pPr>
      <w:r w:rsidRPr="00AD25FF">
        <w:rPr>
          <w:u w:val="single"/>
        </w:rPr>
        <w:t>Omschrijving</w:t>
      </w:r>
      <w:r w:rsidR="00C2755F">
        <w:rPr>
          <w:u w:val="single"/>
        </w:rPr>
        <w:tab/>
      </w:r>
      <w:r w:rsidRPr="00AD25FF">
        <w:rPr>
          <w:u w:val="single"/>
        </w:rPr>
        <w:t>Prijs</w:t>
      </w:r>
    </w:p>
    <w:p w14:paraId="08E1D9E3" w14:textId="77777777" w:rsidR="00873C6F" w:rsidRPr="000442A8" w:rsidRDefault="00873C6F" w:rsidP="00514D33">
      <w:r w:rsidRPr="000442A8">
        <w:t>Appels</w:t>
      </w:r>
      <w:r w:rsidR="00C2755F">
        <w:tab/>
      </w:r>
      <w:r w:rsidRPr="000442A8">
        <w:t>2,45</w:t>
      </w:r>
    </w:p>
    <w:p w14:paraId="08E1D9E4" w14:textId="77777777" w:rsidR="00873C6F" w:rsidRPr="000442A8" w:rsidRDefault="00873C6F" w:rsidP="00514D33">
      <w:r>
        <w:t>Bananen</w:t>
      </w:r>
      <w:r w:rsidR="00C2755F">
        <w:tab/>
      </w:r>
      <w:r w:rsidRPr="000442A8">
        <w:t>1,60</w:t>
      </w:r>
    </w:p>
    <w:p w14:paraId="08E1D9E5" w14:textId="77777777" w:rsidR="00873C6F" w:rsidRPr="000442A8" w:rsidRDefault="00873C6F" w:rsidP="00514D33">
      <w:r w:rsidRPr="000442A8">
        <w:t>Peren</w:t>
      </w:r>
      <w:r w:rsidR="00C2755F">
        <w:tab/>
      </w:r>
      <w:r w:rsidRPr="000442A8">
        <w:t>1,90</w:t>
      </w:r>
    </w:p>
    <w:p w14:paraId="08E1D9E6" w14:textId="77777777" w:rsidR="00873C6F" w:rsidRPr="000442A8" w:rsidRDefault="00873C6F" w:rsidP="00514D33">
      <w:r w:rsidRPr="000442A8">
        <w:t>Sinaasappelen</w:t>
      </w:r>
      <w:r w:rsidR="00C2755F">
        <w:tab/>
      </w:r>
      <w:r w:rsidRPr="000442A8">
        <w:t>1,50</w:t>
      </w:r>
    </w:p>
    <w:p w14:paraId="08E1D9E7" w14:textId="77777777" w:rsidR="00873C6F" w:rsidRPr="000442A8" w:rsidRDefault="00873C6F" w:rsidP="00514D33">
      <w:r w:rsidRPr="000442A8">
        <w:t>Bospaddenstoelen</w:t>
      </w:r>
      <w:r w:rsidR="00C2755F">
        <w:tab/>
      </w:r>
      <w:r w:rsidRPr="000442A8">
        <w:t>10,50</w:t>
      </w:r>
    </w:p>
    <w:p w14:paraId="08E1D9E8" w14:textId="77777777" w:rsidR="00873C6F" w:rsidRPr="00C2755F" w:rsidRDefault="00873C6F" w:rsidP="00514D33">
      <w:pPr>
        <w:rPr>
          <w:b/>
        </w:rPr>
      </w:pPr>
      <w:r>
        <w:br/>
      </w:r>
      <w:r w:rsidRPr="00C2755F">
        <w:rPr>
          <w:b/>
        </w:rPr>
        <w:t>Tabs met voorlooptekens</w:t>
      </w:r>
      <w:r w:rsidRPr="00C2755F">
        <w:rPr>
          <w:b/>
        </w:rPr>
        <w:br/>
      </w:r>
    </w:p>
    <w:p w14:paraId="08E1D9E9" w14:textId="77777777" w:rsidR="00873C6F" w:rsidRPr="00AD25FF" w:rsidRDefault="00873C6F" w:rsidP="00514D33">
      <w:pPr>
        <w:rPr>
          <w:u w:val="single"/>
        </w:rPr>
      </w:pPr>
      <w:r w:rsidRPr="00AD25FF">
        <w:rPr>
          <w:u w:val="single"/>
        </w:rPr>
        <w:t>DeelnemersSporttakPlaats</w:t>
      </w:r>
    </w:p>
    <w:p w14:paraId="08E1D9EA" w14:textId="77777777" w:rsidR="00873C6F" w:rsidRPr="000442A8" w:rsidRDefault="00873C6F" w:rsidP="00514D33">
      <w:r>
        <w:t>Karel de Rappe</w:t>
      </w:r>
      <w:r w:rsidRPr="000442A8">
        <w:t>open3</w:t>
      </w:r>
    </w:p>
    <w:p w14:paraId="08E1D9EB" w14:textId="77777777" w:rsidR="00873C6F" w:rsidRPr="000442A8" w:rsidRDefault="00873C6F" w:rsidP="00514D33">
      <w:r w:rsidRPr="000442A8">
        <w:t>Jan Janssensatletiek11</w:t>
      </w:r>
    </w:p>
    <w:p w14:paraId="08E1D9EC" w14:textId="77777777" w:rsidR="00873C6F" w:rsidRPr="000442A8" w:rsidRDefault="00873C6F" w:rsidP="00514D33">
      <w:r w:rsidRPr="000442A8">
        <w:t>Els Dejongezwemmen5</w:t>
      </w:r>
    </w:p>
    <w:p w14:paraId="08E1D9ED" w14:textId="77777777" w:rsidR="00873C6F" w:rsidRPr="000442A8" w:rsidRDefault="00873C6F" w:rsidP="00514D33">
      <w:r w:rsidRPr="000442A8">
        <w:t>Mia Maeszwemmen</w:t>
      </w:r>
      <w:r>
        <w:t>4</w:t>
      </w:r>
    </w:p>
    <w:p w14:paraId="08E1D9EE" w14:textId="77777777" w:rsidR="00873C6F" w:rsidRPr="000442A8" w:rsidRDefault="00873C6F" w:rsidP="00514D33"/>
    <w:p w14:paraId="08E1D9EF" w14:textId="77777777" w:rsidR="00873C6F" w:rsidRPr="00C2755F" w:rsidRDefault="00873C6F" w:rsidP="00514D33">
      <w:pPr>
        <w:rPr>
          <w:b/>
        </w:rPr>
      </w:pPr>
      <w:r w:rsidRPr="00C2755F">
        <w:rPr>
          <w:b/>
        </w:rPr>
        <w:t>Rechtse tab - Een gedicht</w:t>
      </w:r>
    </w:p>
    <w:p w14:paraId="08E1D9F0" w14:textId="77777777" w:rsidR="00873C6F" w:rsidRPr="000442A8" w:rsidRDefault="00873C6F" w:rsidP="00514D33"/>
    <w:p w14:paraId="08E1D9F1" w14:textId="77777777" w:rsidR="00873C6F" w:rsidRPr="000442A8" w:rsidRDefault="00873C6F" w:rsidP="00514D33">
      <w:r w:rsidRPr="000442A8">
        <w:t>Je bent nooit te oud om te leren</w:t>
      </w:r>
    </w:p>
    <w:p w14:paraId="08E1D9F2" w14:textId="77777777" w:rsidR="00873C6F" w:rsidRPr="000442A8" w:rsidRDefault="00873C6F" w:rsidP="00514D33">
      <w:r w:rsidRPr="000442A8">
        <w:t>dat is een verstandige kreet</w:t>
      </w:r>
    </w:p>
    <w:p w14:paraId="08E1D9F3" w14:textId="77777777" w:rsidR="00873C6F" w:rsidRPr="000442A8" w:rsidRDefault="00873C6F" w:rsidP="00514D33">
      <w:r w:rsidRPr="000442A8">
        <w:t>dus zorg er voor dat je lang blijft leven</w:t>
      </w:r>
    </w:p>
    <w:p w14:paraId="08E1D9F4" w14:textId="77777777" w:rsidR="00873C6F" w:rsidRPr="000442A8" w:rsidRDefault="00873C6F" w:rsidP="00514D33">
      <w:r w:rsidRPr="000442A8">
        <w:t>dan kom je een boel aan de weet</w:t>
      </w:r>
    </w:p>
    <w:p w14:paraId="08E1D9F5" w14:textId="77777777" w:rsidR="00873C6F" w:rsidRPr="000442A8" w:rsidRDefault="00873C6F" w:rsidP="00514D33"/>
    <w:p w14:paraId="08E1D9F6" w14:textId="77777777" w:rsidR="00873C6F" w:rsidRPr="000442A8" w:rsidRDefault="00873C6F" w:rsidP="00514D33">
      <w:r w:rsidRPr="000442A8">
        <w:t>Toon Hermans</w:t>
      </w:r>
    </w:p>
    <w:p w14:paraId="08E1D9F7" w14:textId="77777777" w:rsidR="008E4F47" w:rsidRPr="006F2A28" w:rsidRDefault="008E4F47" w:rsidP="006F2A28">
      <w:pPr>
        <w:spacing w:line="240" w:lineRule="auto"/>
        <w:rPr>
          <w:rFonts w:eastAsia="Times New Roman" w:cs="Arial"/>
          <w:lang w:eastAsia="nl-NL"/>
        </w:rPr>
      </w:pPr>
    </w:p>
    <w:p w14:paraId="08E1D9F8" w14:textId="77777777" w:rsidR="00F91826" w:rsidRDefault="00F91826">
      <w:r>
        <w:br w:type="page"/>
      </w:r>
    </w:p>
    <w:p w14:paraId="08E1D9F9" w14:textId="77777777" w:rsidR="00CA264D" w:rsidRPr="00334AC1" w:rsidRDefault="00CA264D" w:rsidP="00CA264D">
      <w:pPr>
        <w:rPr>
          <w:b/>
        </w:rPr>
      </w:pPr>
      <w:r w:rsidRPr="00334AC1">
        <w:rPr>
          <w:b/>
        </w:rPr>
        <w:lastRenderedPageBreak/>
        <w:t>Hoofdstuk 3: Secties</w:t>
      </w:r>
    </w:p>
    <w:p w14:paraId="08E1D9FA" w14:textId="77777777" w:rsidR="004D194A" w:rsidRDefault="004D194A" w:rsidP="00CA264D"/>
    <w:tbl>
      <w:tblPr>
        <w:tblStyle w:val="Tabelraster"/>
        <w:tblpPr w:leftFromText="141" w:rightFromText="141" w:vertAnchor="text" w:horzAnchor="margin" w:tblpXSpec="right" w:tblpY="50"/>
        <w:tblW w:w="0" w:type="auto"/>
        <w:tblLook w:val="04A0" w:firstRow="1" w:lastRow="0" w:firstColumn="1" w:lastColumn="0" w:noHBand="0" w:noVBand="1"/>
        <w:tblCaption w:val="figuur 1"/>
      </w:tblPr>
      <w:tblGrid>
        <w:gridCol w:w="1173"/>
      </w:tblGrid>
      <w:tr w:rsidR="004D194A" w14:paraId="08E1DA06" w14:textId="77777777" w:rsidTr="004D194A">
        <w:trPr>
          <w:trHeight w:val="1516"/>
        </w:trPr>
        <w:tc>
          <w:tcPr>
            <w:tcW w:w="1173" w:type="dxa"/>
          </w:tcPr>
          <w:p w14:paraId="08E1D9FB" w14:textId="77777777" w:rsidR="004D194A" w:rsidRPr="008421FB" w:rsidRDefault="004D194A" w:rsidP="004D194A">
            <w:pPr>
              <w:rPr>
                <w:noProof/>
                <w:sz w:val="6"/>
                <w:szCs w:val="6"/>
                <w:lang w:val="en-US"/>
              </w:rPr>
            </w:pPr>
            <w:r w:rsidRPr="008421FB">
              <w:rPr>
                <w:noProof/>
                <w:sz w:val="6"/>
                <w:szCs w:val="6"/>
                <w:lang w:val="en-US"/>
              </w:rPr>
              <w:t>Lorem ipsum dolor sit amet, consectetuer adipiscing elit. Maecenas porttitor congue massa. Fusce posuere, magna sed pulvinar ultricies, purus lectus malesuada libero, sit amet commodo magna eros quis urna.</w:t>
            </w:r>
          </w:p>
          <w:p w14:paraId="08E1D9FC" w14:textId="77777777" w:rsidR="004D194A" w:rsidRPr="008421FB" w:rsidRDefault="004D194A" w:rsidP="004D194A">
            <w:pPr>
              <w:rPr>
                <w:noProof/>
                <w:sz w:val="6"/>
                <w:szCs w:val="6"/>
                <w:lang w:val="en-US"/>
              </w:rPr>
            </w:pPr>
            <w:r>
              <w:rPr>
                <w:noProof/>
                <w:sz w:val="6"/>
                <w:szCs w:val="6"/>
              </w:rPr>
              <w:t xml:space="preserve">Nunc viverra imperdiet enim. Fusce est. </w:t>
            </w:r>
            <w:r w:rsidRPr="008421FB">
              <w:rPr>
                <w:noProof/>
                <w:sz w:val="6"/>
                <w:szCs w:val="6"/>
                <w:lang w:val="en-US"/>
              </w:rPr>
              <w:t>Vivamus a tellus.</w:t>
            </w:r>
          </w:p>
          <w:p w14:paraId="08E1D9FD" w14:textId="77777777" w:rsidR="004D194A" w:rsidRDefault="004D194A" w:rsidP="004D194A">
            <w:pPr>
              <w:rPr>
                <w:noProof/>
                <w:sz w:val="6"/>
                <w:szCs w:val="6"/>
              </w:rPr>
            </w:pPr>
            <w:r w:rsidRPr="008421FB">
              <w:rPr>
                <w:noProof/>
                <w:sz w:val="6"/>
                <w:szCs w:val="6"/>
                <w:lang w:val="en-US"/>
              </w:rPr>
              <w:t xml:space="preserve">Pellentesque habitant morbi tristique senectus et netus et malesuada fames ac turpis egestas. </w:t>
            </w:r>
            <w:r>
              <w:rPr>
                <w:noProof/>
                <w:sz w:val="6"/>
                <w:szCs w:val="6"/>
              </w:rPr>
              <w:t>Proin pharetra nonummy pede. Mauris et orci.</w:t>
            </w:r>
          </w:p>
          <w:p w14:paraId="08E1D9FE" w14:textId="77777777" w:rsidR="004D194A" w:rsidRDefault="004D194A" w:rsidP="004D194A">
            <w:pPr>
              <w:rPr>
                <w:sz w:val="6"/>
                <w:szCs w:val="6"/>
              </w:rPr>
            </w:pPr>
          </w:p>
          <w:tbl>
            <w:tblPr>
              <w:tblStyle w:val="Tabelraster"/>
              <w:tblW w:w="0" w:type="auto"/>
              <w:tblLook w:val="04A0" w:firstRow="1" w:lastRow="0" w:firstColumn="1" w:lastColumn="0" w:noHBand="0" w:noVBand="1"/>
            </w:tblPr>
            <w:tblGrid>
              <w:gridCol w:w="942"/>
            </w:tblGrid>
            <w:tr w:rsidR="004D194A" w14:paraId="08E1DA00" w14:textId="77777777" w:rsidTr="0011744B">
              <w:tc>
                <w:tcPr>
                  <w:tcW w:w="942" w:type="dxa"/>
                </w:tcPr>
                <w:p w14:paraId="08E1D9FF" w14:textId="77777777" w:rsidR="004D194A" w:rsidRDefault="004D194A" w:rsidP="000B77FE">
                  <w:pPr>
                    <w:framePr w:hSpace="141" w:wrap="around" w:vAnchor="text" w:hAnchor="margin" w:xAlign="right" w:y="50"/>
                    <w:rPr>
                      <w:sz w:val="6"/>
                      <w:szCs w:val="6"/>
                    </w:rPr>
                  </w:pPr>
                  <w:r>
                    <w:rPr>
                      <w:sz w:val="6"/>
                      <w:szCs w:val="6"/>
                    </w:rPr>
                    <w:t>dgdgg</w:t>
                  </w:r>
                </w:p>
              </w:tc>
            </w:tr>
            <w:tr w:rsidR="004D194A" w14:paraId="08E1DA02" w14:textId="77777777" w:rsidTr="0011744B">
              <w:tc>
                <w:tcPr>
                  <w:tcW w:w="942" w:type="dxa"/>
                </w:tcPr>
                <w:p w14:paraId="08E1DA01" w14:textId="77777777" w:rsidR="004D194A" w:rsidRDefault="004D194A" w:rsidP="000B77FE">
                  <w:pPr>
                    <w:framePr w:hSpace="141" w:wrap="around" w:vAnchor="text" w:hAnchor="margin" w:xAlign="right" w:y="50"/>
                    <w:rPr>
                      <w:sz w:val="6"/>
                      <w:szCs w:val="6"/>
                    </w:rPr>
                  </w:pPr>
                  <w:r>
                    <w:rPr>
                      <w:sz w:val="6"/>
                      <w:szCs w:val="6"/>
                    </w:rPr>
                    <w:t>Gffdd</w:t>
                  </w:r>
                </w:p>
              </w:tc>
            </w:tr>
            <w:tr w:rsidR="004D194A" w14:paraId="08E1DA04" w14:textId="77777777" w:rsidTr="0011744B">
              <w:tc>
                <w:tcPr>
                  <w:tcW w:w="942" w:type="dxa"/>
                </w:tcPr>
                <w:p w14:paraId="08E1DA03" w14:textId="77777777" w:rsidR="004D194A" w:rsidRDefault="004D194A" w:rsidP="000B77FE">
                  <w:pPr>
                    <w:framePr w:hSpace="141" w:wrap="around" w:vAnchor="text" w:hAnchor="margin" w:xAlign="right" w:y="50"/>
                    <w:rPr>
                      <w:sz w:val="6"/>
                      <w:szCs w:val="6"/>
                    </w:rPr>
                  </w:pPr>
                  <w:r>
                    <w:rPr>
                      <w:sz w:val="6"/>
                      <w:szCs w:val="6"/>
                    </w:rPr>
                    <w:t>dfgggfffd</w:t>
                  </w:r>
                </w:p>
              </w:tc>
            </w:tr>
          </w:tbl>
          <w:p w14:paraId="08E1DA05" w14:textId="77777777" w:rsidR="004D194A" w:rsidRPr="000675E3" w:rsidRDefault="004D194A" w:rsidP="004D194A">
            <w:pPr>
              <w:rPr>
                <w:sz w:val="6"/>
                <w:szCs w:val="6"/>
              </w:rPr>
            </w:pPr>
          </w:p>
        </w:tc>
      </w:tr>
    </w:tbl>
    <w:p w14:paraId="08E1DA07" w14:textId="77777777" w:rsidR="00CA264D" w:rsidRDefault="00CA264D" w:rsidP="00CA264D">
      <w:r>
        <w:t>Als je een werkstuk maakt in Word, dan kun je dat document zien als één brok informatie waarin titelblad, inleiding, inhoudsopgave, voorwoord en tekst staan.</w:t>
      </w:r>
      <w:r>
        <w:br/>
        <w:t>Als je hierin de bladspiegel verandert (staand/liggend, marges), of je voegt een kop/voettekst of paginanummer toe, dan heeft dat invloed op het gehele document.</w:t>
      </w:r>
      <w:r>
        <w:br/>
        <w:t>Alles verandert dus mee en overal wordt een kop/voettekst of paginanummer ingevoegd. Wil je dit niet, dan zal je het document in stukken (secties) moeten knippen.</w:t>
      </w:r>
    </w:p>
    <w:p w14:paraId="08E1DA08" w14:textId="77777777" w:rsidR="00514D33" w:rsidRDefault="00514D33" w:rsidP="00CA264D"/>
    <w:p w14:paraId="08E1DA09" w14:textId="77777777" w:rsidR="00CA264D" w:rsidRDefault="00CA264D" w:rsidP="00CA264D">
      <w:r>
        <w:t>Het is gebruikelijk je werkstuk op de volgende manier in te delen:</w:t>
      </w:r>
    </w:p>
    <w:tbl>
      <w:tblPr>
        <w:tblStyle w:val="Tabelraster"/>
        <w:tblpPr w:leftFromText="141" w:rightFromText="141" w:vertAnchor="text" w:horzAnchor="page" w:tblpX="8338" w:tblpY="3674"/>
        <w:tblW w:w="0" w:type="auto"/>
        <w:tblLook w:val="04A0" w:firstRow="1" w:lastRow="0" w:firstColumn="1" w:lastColumn="0" w:noHBand="0" w:noVBand="1"/>
      </w:tblPr>
      <w:tblGrid>
        <w:gridCol w:w="2556"/>
      </w:tblGrid>
      <w:tr w:rsidR="00CA264D" w:rsidRPr="00514D33" w14:paraId="08E1DA0C" w14:textId="77777777" w:rsidTr="00514D33">
        <w:trPr>
          <w:trHeight w:val="720"/>
        </w:trPr>
        <w:tc>
          <w:tcPr>
            <w:tcW w:w="2556" w:type="dxa"/>
          </w:tcPr>
          <w:p w14:paraId="08E1DA0A" w14:textId="77777777" w:rsidR="00E56889" w:rsidRDefault="00CA264D" w:rsidP="00514D33">
            <w:pPr>
              <w:rPr>
                <w:b/>
              </w:rPr>
            </w:pPr>
            <w:r w:rsidRPr="00514D33">
              <w:rPr>
                <w:b/>
                <w:u w:val="single"/>
              </w:rPr>
              <w:t>Deel 1:</w:t>
            </w:r>
            <w:r w:rsidRPr="00514D33">
              <w:rPr>
                <w:b/>
                <w:u w:val="single"/>
              </w:rPr>
              <w:br/>
            </w:r>
            <w:r w:rsidRPr="00514D33">
              <w:rPr>
                <w:b/>
              </w:rPr>
              <w:t>Titelblad</w:t>
            </w:r>
            <w:r w:rsidRPr="00514D33">
              <w:rPr>
                <w:b/>
              </w:rPr>
              <w:br/>
              <w:t>Leeg binnenblad</w:t>
            </w:r>
          </w:p>
          <w:p w14:paraId="08E1DA0B" w14:textId="77777777" w:rsidR="00CA264D" w:rsidRPr="00514D33" w:rsidRDefault="00E56889" w:rsidP="00E56889">
            <w:pPr>
              <w:rPr>
                <w:b/>
              </w:rPr>
            </w:pPr>
            <w:r w:rsidRPr="00514D33">
              <w:rPr>
                <w:b/>
              </w:rPr>
              <w:t>Inleiding</w:t>
            </w:r>
            <w:r>
              <w:rPr>
                <w:b/>
              </w:rPr>
              <w:t>/</w:t>
            </w:r>
            <w:r w:rsidRPr="00514D33">
              <w:rPr>
                <w:b/>
              </w:rPr>
              <w:t>Voorwoord</w:t>
            </w:r>
          </w:p>
        </w:tc>
      </w:tr>
      <w:tr w:rsidR="00CA264D" w:rsidRPr="00514D33" w14:paraId="08E1DA0E" w14:textId="77777777" w:rsidTr="00514D33">
        <w:trPr>
          <w:trHeight w:val="720"/>
        </w:trPr>
        <w:tc>
          <w:tcPr>
            <w:tcW w:w="2556" w:type="dxa"/>
          </w:tcPr>
          <w:p w14:paraId="08E1DA0D" w14:textId="77777777" w:rsidR="00CA264D" w:rsidRPr="00514D33" w:rsidRDefault="00CA264D" w:rsidP="00E56889">
            <w:pPr>
              <w:rPr>
                <w:b/>
              </w:rPr>
            </w:pPr>
            <w:r w:rsidRPr="00514D33">
              <w:rPr>
                <w:b/>
                <w:u w:val="single"/>
              </w:rPr>
              <w:t>Deel 2:</w:t>
            </w:r>
            <w:r w:rsidRPr="00514D33">
              <w:rPr>
                <w:b/>
                <w:u w:val="single"/>
              </w:rPr>
              <w:br/>
            </w:r>
            <w:r w:rsidR="00E56889" w:rsidRPr="00514D33">
              <w:rPr>
                <w:b/>
              </w:rPr>
              <w:t xml:space="preserve"> Inhoudsopgave</w:t>
            </w:r>
            <w:r w:rsidRPr="00514D33">
              <w:rPr>
                <w:b/>
              </w:rPr>
              <w:br/>
              <w:t>Tekst van het werkstuk</w:t>
            </w:r>
            <w:r w:rsidRPr="00514D33">
              <w:rPr>
                <w:b/>
              </w:rPr>
              <w:br/>
              <w:t>Conclusie</w:t>
            </w:r>
          </w:p>
        </w:tc>
      </w:tr>
      <w:tr w:rsidR="00CA264D" w:rsidRPr="00514D33" w14:paraId="08E1DA10" w14:textId="77777777" w:rsidTr="00514D33">
        <w:trPr>
          <w:trHeight w:val="754"/>
        </w:trPr>
        <w:tc>
          <w:tcPr>
            <w:tcW w:w="2556" w:type="dxa"/>
          </w:tcPr>
          <w:p w14:paraId="08E1DA0F" w14:textId="77777777" w:rsidR="00CA264D" w:rsidRPr="00514D33" w:rsidRDefault="00CA264D" w:rsidP="00514D33">
            <w:pPr>
              <w:rPr>
                <w:b/>
              </w:rPr>
            </w:pPr>
            <w:r w:rsidRPr="00514D33">
              <w:rPr>
                <w:b/>
                <w:u w:val="single"/>
              </w:rPr>
              <w:t>Deel 3:</w:t>
            </w:r>
            <w:r w:rsidRPr="00514D33">
              <w:rPr>
                <w:b/>
                <w:u w:val="single"/>
              </w:rPr>
              <w:br/>
            </w:r>
            <w:r w:rsidRPr="00514D33">
              <w:rPr>
                <w:b/>
              </w:rPr>
              <w:t>Bronvermeldingen</w:t>
            </w:r>
            <w:r w:rsidRPr="00514D33">
              <w:rPr>
                <w:b/>
              </w:rPr>
              <w:br/>
              <w:t>Bijlagen</w:t>
            </w:r>
            <w:r w:rsidRPr="00514D33">
              <w:rPr>
                <w:b/>
              </w:rPr>
              <w:br/>
              <w:t>enz.</w:t>
            </w:r>
          </w:p>
        </w:tc>
      </w:tr>
    </w:tbl>
    <w:p w14:paraId="08E1DA11" w14:textId="77777777" w:rsidR="00CA264D" w:rsidRDefault="00CA264D" w:rsidP="00CA264D">
      <w:pPr>
        <w:pStyle w:val="Lijstalinea"/>
        <w:numPr>
          <w:ilvl w:val="0"/>
          <w:numId w:val="9"/>
        </w:numPr>
      </w:pPr>
      <w:r>
        <w:t>Titelblad</w:t>
      </w:r>
    </w:p>
    <w:p w14:paraId="08E1DA12" w14:textId="77777777" w:rsidR="00CA264D" w:rsidRDefault="00CA264D" w:rsidP="00CA264D">
      <w:pPr>
        <w:pStyle w:val="Lijstalinea"/>
        <w:numPr>
          <w:ilvl w:val="0"/>
          <w:numId w:val="9"/>
        </w:numPr>
      </w:pPr>
      <w:r>
        <w:t>leeg binnenblad</w:t>
      </w:r>
    </w:p>
    <w:p w14:paraId="08E1DA13" w14:textId="77777777" w:rsidR="00CA264D" w:rsidRDefault="00CA264D" w:rsidP="00CA264D">
      <w:pPr>
        <w:pStyle w:val="Lijstalinea"/>
        <w:numPr>
          <w:ilvl w:val="0"/>
          <w:numId w:val="9"/>
        </w:numPr>
      </w:pPr>
      <w:r>
        <w:t>Inhoudsopgave</w:t>
      </w:r>
    </w:p>
    <w:p w14:paraId="08E1DA14" w14:textId="77777777" w:rsidR="00CA264D" w:rsidRDefault="00CA264D" w:rsidP="00CA264D">
      <w:pPr>
        <w:pStyle w:val="Lijstalinea"/>
        <w:numPr>
          <w:ilvl w:val="0"/>
          <w:numId w:val="9"/>
        </w:numPr>
      </w:pPr>
      <w:r>
        <w:t xml:space="preserve">Voorwoord </w:t>
      </w:r>
    </w:p>
    <w:p w14:paraId="08E1DA15" w14:textId="77777777" w:rsidR="00CA264D" w:rsidRDefault="00CA264D" w:rsidP="00CA264D">
      <w:pPr>
        <w:pStyle w:val="Lijstalinea"/>
        <w:numPr>
          <w:ilvl w:val="0"/>
          <w:numId w:val="9"/>
        </w:numPr>
      </w:pPr>
      <w:r>
        <w:t>Inleiding</w:t>
      </w:r>
    </w:p>
    <w:p w14:paraId="08E1DA16" w14:textId="77777777" w:rsidR="00CA264D" w:rsidRDefault="00CA264D" w:rsidP="00CA264D">
      <w:pPr>
        <w:pStyle w:val="Lijstalinea"/>
        <w:numPr>
          <w:ilvl w:val="0"/>
          <w:numId w:val="9"/>
        </w:numPr>
      </w:pPr>
      <w:r>
        <w:t>Tekst van het werkstuk</w:t>
      </w:r>
    </w:p>
    <w:p w14:paraId="08E1DA17" w14:textId="77777777" w:rsidR="00CA264D" w:rsidRDefault="00CA264D" w:rsidP="00CA264D">
      <w:pPr>
        <w:pStyle w:val="Lijstalinea"/>
        <w:numPr>
          <w:ilvl w:val="0"/>
          <w:numId w:val="9"/>
        </w:numPr>
      </w:pPr>
      <w:r>
        <w:t>Lege achterpagina</w:t>
      </w:r>
    </w:p>
    <w:p w14:paraId="08E1DA18" w14:textId="77777777" w:rsidR="00514D33" w:rsidRDefault="00514D33" w:rsidP="00CA264D"/>
    <w:p w14:paraId="08E1DA19" w14:textId="35C622CE" w:rsidR="00CA264D" w:rsidRDefault="00CA264D" w:rsidP="00CA264D">
      <w:r>
        <w:t xml:space="preserve">Laten we zeggen dat we het document in 3 stukken knippen. (zie hiernaast) Dat doen we door sectie-einden in te voeren in het Word-document. We voeren </w:t>
      </w:r>
      <w:r w:rsidR="00B00F7E">
        <w:t>bijvoorbeeld</w:t>
      </w:r>
      <w:r>
        <w:t xml:space="preserve"> een sectie-einde in ná de inleiding en eentje ná de tekst van het werkstuk.</w:t>
      </w:r>
      <w:r>
        <w:br/>
      </w:r>
    </w:p>
    <w:p w14:paraId="08E1DA1A" w14:textId="77777777" w:rsidR="00CA264D" w:rsidRDefault="00CA264D" w:rsidP="00CA264D">
      <w:r>
        <w:t>We kunnen nu bijvoorbeeld sectie 2 liggend weergeven (zie figuur 1 hieronder)</w:t>
      </w:r>
    </w:p>
    <w:p w14:paraId="08E1DA1B" w14:textId="77777777" w:rsidR="00CA264D" w:rsidRDefault="00CA264D" w:rsidP="00CA264D">
      <w:pPr>
        <w:keepNext/>
      </w:pPr>
      <w:r>
        <w:rPr>
          <w:noProof/>
          <w:lang w:eastAsia="nl-NL"/>
        </w:rPr>
        <mc:AlternateContent>
          <mc:Choice Requires="wps">
            <w:drawing>
              <wp:anchor distT="0" distB="0" distL="114300" distR="114300" simplePos="0" relativeHeight="251642880" behindDoc="0" locked="0" layoutInCell="1" allowOverlap="1" wp14:anchorId="08E1DAAA" wp14:editId="08E1DAAB">
                <wp:simplePos x="0" y="0"/>
                <wp:positionH relativeFrom="column">
                  <wp:posOffset>3489325</wp:posOffset>
                </wp:positionH>
                <wp:positionV relativeFrom="paragraph">
                  <wp:posOffset>42545</wp:posOffset>
                </wp:positionV>
                <wp:extent cx="518160" cy="769620"/>
                <wp:effectExtent l="0" t="0" r="15240" b="11430"/>
                <wp:wrapNone/>
                <wp:docPr id="16" name="Ovaal 16"/>
                <wp:cNvGraphicFramePr/>
                <a:graphic xmlns:a="http://schemas.openxmlformats.org/drawingml/2006/main">
                  <a:graphicData uri="http://schemas.microsoft.com/office/word/2010/wordprocessingShape">
                    <wps:wsp>
                      <wps:cNvSpPr/>
                      <wps:spPr>
                        <a:xfrm>
                          <a:off x="0" y="0"/>
                          <a:ext cx="518160" cy="76962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4F615D6F" id="Ovaal 16" o:spid="_x0000_s1026" style="position:absolute;margin-left:274.75pt;margin-top:3.35pt;width:40.8pt;height:60.6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" filled="f" strokecolor="#c0504d [3205]" strokeweight="2pt"/>
            </w:pict>
          </mc:Fallback>
        </mc:AlternateContent>
      </w:r>
      <w:r>
        <w:rPr>
          <w:noProof/>
          <w:lang w:eastAsia="nl-NL"/>
        </w:rPr>
        <mc:AlternateContent>
          <mc:Choice Requires="wps">
            <w:drawing>
              <wp:anchor distT="0" distB="0" distL="114300" distR="114300" simplePos="0" relativeHeight="251640832" behindDoc="0" locked="0" layoutInCell="1" allowOverlap="1" wp14:anchorId="08E1DAAC" wp14:editId="08E1DAAD">
                <wp:simplePos x="0" y="0"/>
                <wp:positionH relativeFrom="column">
                  <wp:posOffset>1820545</wp:posOffset>
                </wp:positionH>
                <wp:positionV relativeFrom="paragraph">
                  <wp:posOffset>-3175</wp:posOffset>
                </wp:positionV>
                <wp:extent cx="1569720" cy="838200"/>
                <wp:effectExtent l="0" t="0" r="11430" b="19050"/>
                <wp:wrapNone/>
                <wp:docPr id="21" name="Ovaal 21"/>
                <wp:cNvGraphicFramePr/>
                <a:graphic xmlns:a="http://schemas.openxmlformats.org/drawingml/2006/main">
                  <a:graphicData uri="http://schemas.microsoft.com/office/word/2010/wordprocessingShape">
                    <wps:wsp>
                      <wps:cNvSpPr/>
                      <wps:spPr>
                        <a:xfrm>
                          <a:off x="0" y="0"/>
                          <a:ext cx="1569720" cy="8382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62036061" id="Ovaal 21" o:spid="_x0000_s1026" style="position:absolute;margin-left:143.35pt;margin-top:-.25pt;width:123.6pt;height:66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" filled="f" strokecolor="#c0504d [3205]" strokeweight="2pt"/>
            </w:pict>
          </mc:Fallback>
        </mc:AlternateContent>
      </w:r>
      <w:r>
        <w:rPr>
          <w:noProof/>
          <w:lang w:eastAsia="nl-NL"/>
        </w:rPr>
        <mc:AlternateContent>
          <mc:Choice Requires="wps">
            <w:drawing>
              <wp:anchor distT="0" distB="0" distL="114300" distR="114300" simplePos="0" relativeHeight="251638784" behindDoc="0" locked="0" layoutInCell="1" allowOverlap="1" wp14:anchorId="08E1DAAE" wp14:editId="08E1DAAF">
                <wp:simplePos x="0" y="0"/>
                <wp:positionH relativeFrom="column">
                  <wp:posOffset>-635</wp:posOffset>
                </wp:positionH>
                <wp:positionV relativeFrom="paragraph">
                  <wp:posOffset>-3175</wp:posOffset>
                </wp:positionV>
                <wp:extent cx="1714500" cy="815340"/>
                <wp:effectExtent l="0" t="0" r="19050" b="22860"/>
                <wp:wrapNone/>
                <wp:docPr id="22" name="Ovaal 22"/>
                <wp:cNvGraphicFramePr/>
                <a:graphic xmlns:a="http://schemas.openxmlformats.org/drawingml/2006/main">
                  <a:graphicData uri="http://schemas.microsoft.com/office/word/2010/wordprocessingShape">
                    <wps:wsp>
                      <wps:cNvSpPr/>
                      <wps:spPr>
                        <a:xfrm>
                          <a:off x="0" y="0"/>
                          <a:ext cx="1714500" cy="81534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1AAE40C5" id="Ovaal 22" o:spid="_x0000_s1026" style="position:absolute;margin-left:-.05pt;margin-top:-.25pt;width:135pt;height:64.2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" filled="f" strokecolor="#c0504d [3205]" strokeweight="2pt"/>
            </w:pict>
          </mc:Fallback>
        </mc:AlternateContent>
      </w:r>
      <w:r>
        <w:rPr>
          <w:noProof/>
          <w:lang w:eastAsia="nl-NL"/>
        </w:rPr>
        <w:drawing>
          <wp:inline distT="0" distB="0" distL="0" distR="0" wp14:anchorId="08E1DAB0" wp14:editId="08E1DAB1">
            <wp:extent cx="4068000" cy="864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68000" cy="864000"/>
                    </a:xfrm>
                    <a:prstGeom prst="rect">
                      <a:avLst/>
                    </a:prstGeom>
                  </pic:spPr>
                </pic:pic>
              </a:graphicData>
            </a:graphic>
          </wp:inline>
        </w:drawing>
      </w:r>
      <w:r>
        <w:rPr>
          <w:b/>
          <w:color w:val="4F81BD" w:themeColor="accent1"/>
          <w:sz w:val="16"/>
          <w:szCs w:val="16"/>
        </w:rPr>
        <w:br/>
      </w:r>
      <w:r w:rsidRPr="00A3169D">
        <w:rPr>
          <w:b/>
          <w:color w:val="4F81BD" w:themeColor="accent1"/>
          <w:sz w:val="16"/>
          <w:szCs w:val="16"/>
        </w:rPr>
        <w:fldChar w:fldCharType="begin"/>
      </w:r>
      <w:r w:rsidRPr="00A3169D">
        <w:rPr>
          <w:b/>
          <w:color w:val="4F81BD" w:themeColor="accent1"/>
          <w:sz w:val="16"/>
          <w:szCs w:val="16"/>
        </w:rPr>
        <w:instrText xml:space="preserve"> SEQ Figuur \* ARABIC </w:instrText>
      </w:r>
      <w:r w:rsidRPr="00A3169D">
        <w:rPr>
          <w:b/>
          <w:color w:val="4F81BD" w:themeColor="accent1"/>
          <w:sz w:val="16"/>
          <w:szCs w:val="16"/>
        </w:rPr>
        <w:fldChar w:fldCharType="separate"/>
      </w:r>
      <w:r w:rsidRPr="00A3169D">
        <w:rPr>
          <w:b/>
          <w:noProof/>
          <w:color w:val="4F81BD" w:themeColor="accent1"/>
          <w:sz w:val="16"/>
          <w:szCs w:val="16"/>
        </w:rPr>
        <w:t>1</w:t>
      </w:r>
      <w:r w:rsidRPr="00A3169D">
        <w:rPr>
          <w:b/>
          <w:color w:val="4F81BD" w:themeColor="accent1"/>
          <w:sz w:val="16"/>
          <w:szCs w:val="16"/>
        </w:rPr>
        <w:fldChar w:fldCharType="end"/>
      </w:r>
      <w:r w:rsidRPr="00A3169D">
        <w:rPr>
          <w:b/>
          <w:color w:val="4F81BD" w:themeColor="accent1"/>
          <w:sz w:val="16"/>
          <w:szCs w:val="16"/>
        </w:rPr>
        <w:t>. overzicht secties</w:t>
      </w:r>
    </w:p>
    <w:p w14:paraId="08E1DA1C" w14:textId="77777777" w:rsidR="004C2C6B" w:rsidRDefault="00CA264D" w:rsidP="00CA264D">
      <w:pPr>
        <w:tabs>
          <w:tab w:val="left" w:pos="2977"/>
          <w:tab w:val="left" w:pos="5529"/>
        </w:tabs>
      </w:pPr>
      <w:r>
        <w:t>Deel 1</w:t>
      </w:r>
      <w:r>
        <w:tab/>
        <w:t>Deel 2</w:t>
      </w:r>
      <w:r>
        <w:tab/>
      </w:r>
      <w:r>
        <w:tab/>
        <w:t>Deel 3</w:t>
      </w:r>
    </w:p>
    <w:p w14:paraId="08E1DA1D" w14:textId="77777777" w:rsidR="004C2C6B" w:rsidRDefault="004C2C6B" w:rsidP="004C2C6B">
      <w:r>
        <w:br w:type="page"/>
      </w:r>
    </w:p>
    <w:p w14:paraId="08E1DA1E" w14:textId="77777777" w:rsidR="004C2C6B" w:rsidRPr="00334AC1" w:rsidRDefault="004C2C6B" w:rsidP="008F3D80">
      <w:pPr>
        <w:rPr>
          <w:b/>
        </w:rPr>
      </w:pPr>
      <w:r w:rsidRPr="00334AC1">
        <w:rPr>
          <w:b/>
        </w:rPr>
        <w:lastRenderedPageBreak/>
        <w:t xml:space="preserve">3.1 </w:t>
      </w:r>
      <w:r w:rsidR="005B3CB4" w:rsidRPr="00334AC1">
        <w:rPr>
          <w:b/>
        </w:rPr>
        <w:t>Oefenen met s</w:t>
      </w:r>
      <w:r w:rsidRPr="00334AC1">
        <w:rPr>
          <w:b/>
        </w:rPr>
        <w:t>ectie-einden</w:t>
      </w:r>
    </w:p>
    <w:p w14:paraId="08E1DA1F" w14:textId="77777777" w:rsidR="008F3D80" w:rsidRPr="001F0B75" w:rsidRDefault="008F3D80" w:rsidP="00514D33">
      <w:pPr>
        <w:rPr>
          <w:lang w:eastAsia="nl-NL"/>
        </w:rPr>
      </w:pPr>
    </w:p>
    <w:p w14:paraId="08E1DA20" w14:textId="77777777" w:rsidR="008F3D80" w:rsidRDefault="004C2C6B" w:rsidP="00514D33">
      <w:pPr>
        <w:rPr>
          <w:lang w:eastAsia="nl-NL"/>
        </w:rPr>
      </w:pPr>
      <w:r w:rsidRPr="001F0B75">
        <w:rPr>
          <w:lang w:eastAsia="nl-NL"/>
        </w:rPr>
        <w:t xml:space="preserve">We gebruiken sectie-einden om de indeling of opmaak van een of meerdere pagina's in ons document te wijzigen. We kunnen bijvoorbeeld een deel van een pagina’s voorzien van één kolom, en een ander deel van diezelfde pagina met meerdere kolommen. </w:t>
      </w:r>
      <w:r w:rsidR="005B3CB4">
        <w:rPr>
          <w:lang w:eastAsia="nl-NL"/>
        </w:rPr>
        <w:t xml:space="preserve"> Er wordt ook gebruik van gemaakt om een alternatieve nummering  of kop- en voettekst in te stellen</w:t>
      </w:r>
    </w:p>
    <w:p w14:paraId="08E1DA21" w14:textId="77777777" w:rsidR="008F3D80" w:rsidRDefault="008F3D80" w:rsidP="00514D33">
      <w:pPr>
        <w:rPr>
          <w:lang w:eastAsia="nl-NL"/>
        </w:rPr>
      </w:pPr>
    </w:p>
    <w:p w14:paraId="08E1DA22" w14:textId="040ACFAE" w:rsidR="004C2C6B" w:rsidRPr="001F0B75" w:rsidRDefault="004C2C6B" w:rsidP="00514D33">
      <w:pPr>
        <w:rPr>
          <w:lang w:eastAsia="nl-NL"/>
        </w:rPr>
      </w:pPr>
      <w:r w:rsidRPr="001F0B75">
        <w:rPr>
          <w:lang w:eastAsia="nl-NL"/>
        </w:rPr>
        <w:t xml:space="preserve">Om een sectie-einde in te voegen plaats je eerst je cursor op de plaats in je document waar je deze wil invoegen. </w:t>
      </w:r>
      <w:r w:rsidR="005B3CB4">
        <w:rPr>
          <w:lang w:eastAsia="nl-NL"/>
        </w:rPr>
        <w:t>Daarna k</w:t>
      </w:r>
      <w:r w:rsidRPr="001F0B75">
        <w:rPr>
          <w:lang w:eastAsia="nl-NL"/>
        </w:rPr>
        <w:t xml:space="preserve">lik </w:t>
      </w:r>
      <w:r w:rsidR="005B3CB4">
        <w:rPr>
          <w:lang w:eastAsia="nl-NL"/>
        </w:rPr>
        <w:t xml:space="preserve">je op </w:t>
      </w:r>
      <w:r w:rsidRPr="001F0B75">
        <w:rPr>
          <w:lang w:eastAsia="nl-NL"/>
        </w:rPr>
        <w:t>de knop "</w:t>
      </w:r>
      <w:r w:rsidRPr="001F0B75">
        <w:rPr>
          <w:b/>
          <w:lang w:eastAsia="nl-NL"/>
        </w:rPr>
        <w:t>Eindemarkeringen</w:t>
      </w:r>
      <w:r w:rsidRPr="001F0B75">
        <w:rPr>
          <w:lang w:eastAsia="nl-NL"/>
        </w:rPr>
        <w:t xml:space="preserve">" onder het tabblad </w:t>
      </w:r>
      <w:r w:rsidRPr="001F0B75">
        <w:rPr>
          <w:b/>
          <w:lang w:eastAsia="nl-NL"/>
        </w:rPr>
        <w:t>"</w:t>
      </w:r>
      <w:r w:rsidR="000C1F16">
        <w:rPr>
          <w:b/>
          <w:lang w:eastAsia="nl-NL"/>
        </w:rPr>
        <w:t>I</w:t>
      </w:r>
      <w:r w:rsidRPr="001F0B75">
        <w:rPr>
          <w:b/>
          <w:lang w:eastAsia="nl-NL"/>
        </w:rPr>
        <w:t>ndeling</w:t>
      </w:r>
      <w:r w:rsidRPr="001F0B75">
        <w:rPr>
          <w:lang w:eastAsia="nl-NL"/>
        </w:rPr>
        <w:t xml:space="preserve">" in het lint. Dit opent het menu met bovenaan de pagina-einden, en onderaan de Sectie-einden. </w:t>
      </w:r>
    </w:p>
    <w:p w14:paraId="08E1DA23" w14:textId="77777777" w:rsidR="008F3D80" w:rsidRDefault="008F3D80" w:rsidP="00514D33">
      <w:pPr>
        <w:rPr>
          <w:lang w:eastAsia="nl-NL"/>
        </w:rPr>
      </w:pPr>
    </w:p>
    <w:p w14:paraId="08E1DA24" w14:textId="2DCE04B4" w:rsidR="004C2C6B" w:rsidRDefault="000C1F16" w:rsidP="00514D33">
      <w:pPr>
        <w:rPr>
          <w:lang w:eastAsia="nl-NL"/>
        </w:rPr>
      </w:pPr>
      <w:r>
        <w:rPr>
          <w:noProof/>
          <w:lang w:eastAsia="nl-NL"/>
        </w:rPr>
        <w:drawing>
          <wp:anchor distT="0" distB="0" distL="114300" distR="114300" simplePos="0" relativeHeight="251676672" behindDoc="0" locked="0" layoutInCell="1" allowOverlap="1" wp14:anchorId="4D65CA78" wp14:editId="2BC564AC">
            <wp:simplePos x="0" y="0"/>
            <wp:positionH relativeFrom="column">
              <wp:posOffset>-3175</wp:posOffset>
            </wp:positionH>
            <wp:positionV relativeFrom="paragraph">
              <wp:posOffset>8255</wp:posOffset>
            </wp:positionV>
            <wp:extent cx="3667125" cy="3795395"/>
            <wp:effectExtent l="0" t="0" r="9525" b="0"/>
            <wp:wrapThrough wrapText="bothSides">
              <wp:wrapPolygon edited="0">
                <wp:start x="0" y="0"/>
                <wp:lineTo x="0" y="21466"/>
                <wp:lineTo x="21544" y="21466"/>
                <wp:lineTo x="21544"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67125" cy="3795395"/>
                    </a:xfrm>
                    <a:prstGeom prst="rect">
                      <a:avLst/>
                    </a:prstGeom>
                  </pic:spPr>
                </pic:pic>
              </a:graphicData>
            </a:graphic>
            <wp14:sizeRelH relativeFrom="page">
              <wp14:pctWidth>0</wp14:pctWidth>
            </wp14:sizeRelH>
            <wp14:sizeRelV relativeFrom="page">
              <wp14:pctHeight>0</wp14:pctHeight>
            </wp14:sizeRelV>
          </wp:anchor>
        </w:drawing>
      </w:r>
      <w:r w:rsidR="004C2C6B" w:rsidRPr="001F0B75">
        <w:rPr>
          <w:lang w:eastAsia="nl-NL"/>
        </w:rPr>
        <w:t xml:space="preserve">Met de eerste optie </w:t>
      </w:r>
      <w:r w:rsidR="004C2C6B" w:rsidRPr="001F0B75">
        <w:rPr>
          <w:b/>
          <w:lang w:eastAsia="nl-NL"/>
        </w:rPr>
        <w:t>"Volgende pagina",</w:t>
      </w:r>
      <w:r w:rsidR="004C2C6B" w:rsidRPr="001F0B75">
        <w:rPr>
          <w:lang w:eastAsia="nl-NL"/>
        </w:rPr>
        <w:t xml:space="preserve"> voeg je een sectie-einde in, en wordt een nieuwe sectie op de volgende pagina gestart. </w:t>
      </w:r>
      <w:r w:rsidR="004C2C6B" w:rsidRPr="001F0B75">
        <w:rPr>
          <w:lang w:eastAsia="nl-NL"/>
        </w:rPr>
        <w:br/>
        <w:t>Dit type is nuttig wanneer je nieuwe hoofdstukken in een document wilt beginnen.</w:t>
      </w:r>
    </w:p>
    <w:p w14:paraId="08E1DA25" w14:textId="77777777" w:rsidR="008F3D80" w:rsidRPr="001F0B75" w:rsidRDefault="008F3D80" w:rsidP="00514D33">
      <w:pPr>
        <w:rPr>
          <w:lang w:eastAsia="nl-NL"/>
        </w:rPr>
      </w:pPr>
    </w:p>
    <w:p w14:paraId="08E1DA26" w14:textId="77777777" w:rsidR="004C2C6B" w:rsidRPr="001F0B75" w:rsidRDefault="004C2C6B" w:rsidP="00514D33">
      <w:pPr>
        <w:rPr>
          <w:lang w:eastAsia="nl-NL"/>
        </w:rPr>
      </w:pPr>
      <w:r w:rsidRPr="001F0B75">
        <w:rPr>
          <w:lang w:eastAsia="nl-NL"/>
        </w:rPr>
        <w:t xml:space="preserve">Met de tweede optie </w:t>
      </w:r>
      <w:r w:rsidRPr="001F0B75">
        <w:rPr>
          <w:b/>
          <w:lang w:eastAsia="nl-NL"/>
        </w:rPr>
        <w:t>"Doorlopend",</w:t>
      </w:r>
      <w:r w:rsidRPr="001F0B75">
        <w:rPr>
          <w:lang w:eastAsia="nl-NL"/>
        </w:rPr>
        <w:t xml:space="preserve"> voeg je een sectie-einde in, en start je een nieuwe sectie op dezelfde pagina. Dit type is nuttig wanneer je een opmaakwijziging op een pagina wilt aanbrengen, bijvoorbeeld een ander aantal kolommen</w:t>
      </w:r>
      <w:r w:rsidR="005B3CB4">
        <w:rPr>
          <w:lang w:eastAsia="nl-NL"/>
        </w:rPr>
        <w:t>.</w:t>
      </w:r>
    </w:p>
    <w:p w14:paraId="08E1DA27" w14:textId="77777777" w:rsidR="008F3D80" w:rsidRDefault="008F3D80" w:rsidP="00514D33">
      <w:pPr>
        <w:rPr>
          <w:lang w:eastAsia="nl-NL"/>
        </w:rPr>
      </w:pPr>
    </w:p>
    <w:p w14:paraId="08E1DA28" w14:textId="77777777" w:rsidR="004C2C6B" w:rsidRPr="001F0B75" w:rsidRDefault="004C2C6B" w:rsidP="00514D33">
      <w:pPr>
        <w:rPr>
          <w:lang w:eastAsia="nl-NL"/>
        </w:rPr>
      </w:pPr>
      <w:r w:rsidRPr="001F0B75">
        <w:rPr>
          <w:lang w:eastAsia="nl-NL"/>
        </w:rPr>
        <w:t xml:space="preserve">Met de derde optie </w:t>
      </w:r>
      <w:r w:rsidRPr="001F0B75">
        <w:rPr>
          <w:b/>
          <w:lang w:eastAsia="nl-NL"/>
        </w:rPr>
        <w:t>"Even pagina"</w:t>
      </w:r>
      <w:r w:rsidRPr="001F0B75">
        <w:rPr>
          <w:lang w:eastAsia="nl-NL"/>
        </w:rPr>
        <w:t xml:space="preserve"> voeg je een sectie-einde in, en start je een nieuwe sectie op de volgende pagina met een even paginanummer. </w:t>
      </w:r>
      <w:r w:rsidRPr="001F0B75">
        <w:rPr>
          <w:lang w:eastAsia="nl-NL"/>
        </w:rPr>
        <w:br/>
      </w:r>
      <w:r w:rsidRPr="001F0B75">
        <w:rPr>
          <w:lang w:eastAsia="nl-NL"/>
        </w:rPr>
        <w:br/>
        <w:t xml:space="preserve">Met de vierde optie </w:t>
      </w:r>
      <w:r w:rsidRPr="001F0B75">
        <w:rPr>
          <w:b/>
          <w:lang w:eastAsia="nl-NL"/>
        </w:rPr>
        <w:t>"Oneven pagina"</w:t>
      </w:r>
      <w:r w:rsidRPr="001F0B75">
        <w:rPr>
          <w:lang w:eastAsia="nl-NL"/>
        </w:rPr>
        <w:t xml:space="preserve"> voeg je een sectie-einde in, en start je een nieuwe sectie op de volgende pagina met een oneven paginanummer. </w:t>
      </w:r>
    </w:p>
    <w:p w14:paraId="08E1DA29" w14:textId="77777777" w:rsidR="008F3D80" w:rsidRDefault="005B3CB4" w:rsidP="00514D33">
      <w:pPr>
        <w:rPr>
          <w:b/>
          <w:lang w:eastAsia="nl-NL"/>
        </w:rPr>
      </w:pPr>
      <w:r>
        <w:rPr>
          <w:b/>
          <w:lang w:eastAsia="nl-NL"/>
        </w:rPr>
        <w:br/>
      </w:r>
    </w:p>
    <w:p w14:paraId="08E1DA2A" w14:textId="77777777" w:rsidR="004C2C6B" w:rsidRPr="001F0B75" w:rsidRDefault="004C2C6B" w:rsidP="00514D33">
      <w:pPr>
        <w:rPr>
          <w:b/>
          <w:lang w:eastAsia="nl-NL"/>
        </w:rPr>
      </w:pPr>
      <w:r w:rsidRPr="001F0B75">
        <w:rPr>
          <w:b/>
          <w:lang w:eastAsia="nl-NL"/>
        </w:rPr>
        <w:t xml:space="preserve">* De meest gebruikte sectie-einden zijn de eerste twee. </w:t>
      </w:r>
    </w:p>
    <w:p w14:paraId="08E1DA2B" w14:textId="77777777" w:rsidR="004C2C6B" w:rsidRPr="001F0B75" w:rsidRDefault="004C2C6B" w:rsidP="00514D33">
      <w:pPr>
        <w:rPr>
          <w:lang w:eastAsia="nl-NL"/>
        </w:rPr>
      </w:pPr>
      <w:r w:rsidRPr="001F0B75">
        <w:rPr>
          <w:lang w:eastAsia="nl-NL"/>
        </w:rPr>
        <w:t>Om de gebruikte sectie-einden in je document weer te geven, klik je de knop</w:t>
      </w:r>
      <w:r w:rsidRPr="001F0B75">
        <w:rPr>
          <w:noProof/>
          <w:lang w:eastAsia="nl-NL"/>
        </w:rPr>
        <w:drawing>
          <wp:inline distT="0" distB="0" distL="0" distR="0" wp14:anchorId="08E1DAB4" wp14:editId="08E1DAB5">
            <wp:extent cx="175260" cy="1905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75260" cy="190500"/>
                    </a:xfrm>
                    <a:prstGeom prst="rect">
                      <a:avLst/>
                    </a:prstGeom>
                  </pic:spPr>
                </pic:pic>
              </a:graphicData>
            </a:graphic>
          </wp:inline>
        </w:drawing>
      </w:r>
      <w:r w:rsidRPr="001F0B75">
        <w:rPr>
          <w:lang w:eastAsia="nl-NL"/>
        </w:rPr>
        <w:t xml:space="preserve"> ("Alles weergeven") onder het tabblad "Start" in het lint. Sectie-einden kun je in dit scherm gemakkelijk verwijderen. </w:t>
      </w:r>
    </w:p>
    <w:p w14:paraId="08E1DA2C" w14:textId="77777777" w:rsidR="008F3D80" w:rsidRDefault="008F3D80" w:rsidP="00514D33">
      <w:pPr>
        <w:rPr>
          <w:b/>
          <w:lang w:eastAsia="nl-NL"/>
        </w:rPr>
      </w:pPr>
    </w:p>
    <w:p w14:paraId="08E1DA2D" w14:textId="77777777" w:rsidR="004C2C6B" w:rsidRPr="001F0B75" w:rsidRDefault="004C2C6B" w:rsidP="00514D33">
      <w:pPr>
        <w:rPr>
          <w:b/>
          <w:lang w:eastAsia="nl-NL"/>
        </w:rPr>
      </w:pPr>
      <w:r w:rsidRPr="001F0B75">
        <w:rPr>
          <w:b/>
          <w:lang w:eastAsia="nl-NL"/>
        </w:rPr>
        <w:t xml:space="preserve">Even en Oneven sectie-einden </w:t>
      </w:r>
    </w:p>
    <w:p w14:paraId="08E1DA2E" w14:textId="77777777" w:rsidR="004C2C6B" w:rsidRPr="001F0B75" w:rsidRDefault="004C2C6B" w:rsidP="00514D33">
      <w:pPr>
        <w:rPr>
          <w:lang w:eastAsia="nl-NL"/>
        </w:rPr>
      </w:pPr>
      <w:r w:rsidRPr="001F0B75">
        <w:rPr>
          <w:lang w:eastAsia="nl-NL"/>
        </w:rPr>
        <w:t>Wordt bijna niet gebruikt.</w:t>
      </w:r>
      <w:r w:rsidRPr="001F0B75">
        <w:rPr>
          <w:lang w:eastAsia="nl-NL"/>
        </w:rPr>
        <w:br w:type="page"/>
      </w:r>
    </w:p>
    <w:p w14:paraId="08E1DA2F" w14:textId="77777777" w:rsidR="001F0B75" w:rsidRPr="005B3CB4" w:rsidRDefault="004C2C6B" w:rsidP="00514D33">
      <w:pPr>
        <w:rPr>
          <w:b/>
          <w:lang w:eastAsia="nl-NL"/>
        </w:rPr>
      </w:pPr>
      <w:r w:rsidRPr="005B3CB4">
        <w:rPr>
          <w:b/>
          <w:noProof/>
          <w:lang w:eastAsia="nl-NL"/>
        </w:rPr>
        <w:lastRenderedPageBreak/>
        <mc:AlternateContent>
          <mc:Choice Requires="wps">
            <w:drawing>
              <wp:anchor distT="0" distB="0" distL="114300" distR="114300" simplePos="0" relativeHeight="251645952" behindDoc="0" locked="0" layoutInCell="1" allowOverlap="1" wp14:anchorId="08E1DAB6" wp14:editId="08E1DAB7">
                <wp:simplePos x="0" y="0"/>
                <wp:positionH relativeFrom="column">
                  <wp:posOffset>-4445</wp:posOffset>
                </wp:positionH>
                <wp:positionV relativeFrom="paragraph">
                  <wp:posOffset>128905</wp:posOffset>
                </wp:positionV>
                <wp:extent cx="1809750" cy="438150"/>
                <wp:effectExtent l="57150" t="57150" r="57150" b="95250"/>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1809750" cy="4381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92E05C5" id="Rechte verbindingslijn met pijl 24" o:spid="_x0000_s1026" type="#_x0000_t32" style="position:absolute;margin-left:-.35pt;margin-top:10.15pt;width:142.5pt;height:34.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" strokecolor="#c0504d [3205]" strokeweight="2pt">
                <v:stroke endarrow="open"/>
                <v:shadow on="t" color="black" opacity="24903f" origin=",.5" offset="0,.55556mm"/>
              </v:shape>
            </w:pict>
          </mc:Fallback>
        </mc:AlternateContent>
      </w:r>
      <w:r w:rsidRPr="005B3CB4">
        <w:rPr>
          <w:b/>
          <w:lang w:eastAsia="nl-NL"/>
        </w:rPr>
        <w:t xml:space="preserve">Zorg ervoor dat deze pagina wordt veranderd in een liggende pagina </w:t>
      </w:r>
    </w:p>
    <w:p w14:paraId="08E1DA30" w14:textId="77777777" w:rsidR="001F0B75" w:rsidRDefault="001F0B75" w:rsidP="00514D33">
      <w:pPr>
        <w:rPr>
          <w:lang w:eastAsia="nl-NL"/>
        </w:rPr>
      </w:pPr>
    </w:p>
    <w:p w14:paraId="08E1DA31" w14:textId="77777777" w:rsidR="001F0B75" w:rsidRDefault="004C2C6B" w:rsidP="00514D33">
      <w:pPr>
        <w:rPr>
          <w:lang w:eastAsia="nl-NL"/>
        </w:rPr>
      </w:pPr>
      <w:r w:rsidRPr="001F0B75">
        <w:rPr>
          <w:lang w:eastAsia="nl-NL"/>
        </w:rPr>
        <w:t xml:space="preserve">Zet op deze pagina de cursor vóór de eerste regel en kies de eerste optie “volgende pagina”. Doe daarna hetzelfde op </w:t>
      </w:r>
      <w:r w:rsidR="001F0B75" w:rsidRPr="001F0B75">
        <w:rPr>
          <w:lang w:eastAsia="nl-NL"/>
        </w:rPr>
        <w:t>de volgende pagina.</w:t>
      </w:r>
      <w:r w:rsidRPr="001F0B75">
        <w:rPr>
          <w:lang w:eastAsia="nl-NL"/>
        </w:rPr>
        <w:t xml:space="preserve"> </w:t>
      </w:r>
    </w:p>
    <w:p w14:paraId="08E1DA32" w14:textId="77777777" w:rsidR="004C2C6B" w:rsidRPr="001F0B75" w:rsidRDefault="004C2C6B" w:rsidP="00514D33">
      <w:pPr>
        <w:rPr>
          <w:lang w:eastAsia="nl-NL"/>
        </w:rPr>
      </w:pPr>
      <w:r w:rsidRPr="001F0B75">
        <w:rPr>
          <w:lang w:eastAsia="nl-NL"/>
        </w:rPr>
        <w:t>Zet vervolgens je cursor ergens op deze pagina</w:t>
      </w:r>
      <w:r w:rsidR="001F0B75">
        <w:rPr>
          <w:lang w:eastAsia="nl-NL"/>
        </w:rPr>
        <w:t xml:space="preserve"> </w:t>
      </w:r>
      <w:r w:rsidRPr="001F0B75">
        <w:rPr>
          <w:lang w:eastAsia="nl-NL"/>
        </w:rPr>
        <w:t>en kies bij “Pagina-indeling &gt;&gt; Afdrukstand” voor een liggend formaat.</w:t>
      </w:r>
      <w:r w:rsidRPr="001F0B75">
        <w:rPr>
          <w:lang w:eastAsia="nl-NL"/>
        </w:rPr>
        <w:br/>
      </w:r>
    </w:p>
    <w:p w14:paraId="08E1DA33" w14:textId="77777777" w:rsidR="004C2C6B" w:rsidRPr="001F0B75" w:rsidRDefault="004C2C6B" w:rsidP="00514D33">
      <w:pPr>
        <w:rPr>
          <w:rFonts w:eastAsia="Times New Roman" w:cs="Times New Roman"/>
          <w:lang w:eastAsia="nl-NL"/>
        </w:rPr>
      </w:pPr>
    </w:p>
    <w:p w14:paraId="08E1DA34" w14:textId="77777777" w:rsidR="004C2C6B" w:rsidRPr="001F0B75" w:rsidRDefault="004C2C6B" w:rsidP="00514D33">
      <w:pPr>
        <w:rPr>
          <w:rFonts w:eastAsia="Times New Roman" w:cs="Times New Roman"/>
          <w:lang w:eastAsia="nl-NL"/>
        </w:rPr>
      </w:pPr>
    </w:p>
    <w:p w14:paraId="08E1DA35" w14:textId="77777777" w:rsidR="004C2C6B" w:rsidRPr="001F0B75" w:rsidRDefault="004C2C6B" w:rsidP="00514D33">
      <w:pPr>
        <w:rPr>
          <w:rFonts w:eastAsia="Times New Roman" w:cs="Times New Roman"/>
          <w:lang w:eastAsia="nl-NL"/>
        </w:rPr>
      </w:pPr>
    </w:p>
    <w:p w14:paraId="08E1DA36" w14:textId="77777777" w:rsidR="004C2C6B" w:rsidRPr="001F0B75" w:rsidRDefault="004C2C6B" w:rsidP="00514D33">
      <w:pPr>
        <w:rPr>
          <w:rFonts w:eastAsia="Times New Roman" w:cs="Times New Roman"/>
          <w:lang w:eastAsia="nl-NL"/>
        </w:rPr>
      </w:pPr>
    </w:p>
    <w:p w14:paraId="08E1DA37" w14:textId="77777777" w:rsidR="004C2C6B" w:rsidRPr="001F0B75" w:rsidRDefault="004C2C6B" w:rsidP="00514D33">
      <w:pPr>
        <w:rPr>
          <w:rFonts w:eastAsia="Times New Roman" w:cs="Times New Roman"/>
          <w:lang w:eastAsia="nl-NL"/>
        </w:rPr>
      </w:pPr>
    </w:p>
    <w:p w14:paraId="08E1DA38" w14:textId="77777777" w:rsidR="004C2C6B" w:rsidRPr="001F0B75" w:rsidRDefault="004C2C6B" w:rsidP="00514D33">
      <w:pPr>
        <w:rPr>
          <w:rFonts w:eastAsia="Times New Roman" w:cs="Times New Roman"/>
          <w:lang w:eastAsia="nl-NL"/>
        </w:rPr>
      </w:pPr>
    </w:p>
    <w:p w14:paraId="08E1DA39" w14:textId="77777777" w:rsidR="001F0B75" w:rsidRDefault="004C2C6B" w:rsidP="00514D33">
      <w:pPr>
        <w:rPr>
          <w:b/>
          <w:lang w:eastAsia="nl-NL"/>
        </w:rPr>
      </w:pPr>
      <w:r w:rsidRPr="001F0B75">
        <w:rPr>
          <w:noProof/>
          <w:lang w:eastAsia="nl-NL"/>
        </w:rPr>
        <w:drawing>
          <wp:anchor distT="0" distB="0" distL="114300" distR="114300" simplePos="0" relativeHeight="251646976" behindDoc="0" locked="0" layoutInCell="1" allowOverlap="1" wp14:anchorId="08E1DAB8" wp14:editId="08E1DAB9">
            <wp:simplePos x="902335" y="4535805"/>
            <wp:positionH relativeFrom="margin">
              <wp:align>center</wp:align>
            </wp:positionH>
            <wp:positionV relativeFrom="margin">
              <wp:align>bottom</wp:align>
            </wp:positionV>
            <wp:extent cx="6766560" cy="2385060"/>
            <wp:effectExtent l="0" t="0" r="0" b="0"/>
            <wp:wrapSquare wrapText="bothSides"/>
            <wp:docPr id="31" name="Afbeelding 31" descr="http://hoegeldmaken.nl/wp-content/uploads/2012/06/Zal-gaan-d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egeldmaken.nl/wp-content/uploads/2012/06/Zal-gaan-dal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65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B75">
        <w:rPr>
          <w:lang w:eastAsia="nl-NL"/>
        </w:rPr>
        <w:br w:type="page"/>
      </w:r>
      <w:r w:rsidRPr="005B3CB4">
        <w:rPr>
          <w:b/>
          <w:noProof/>
          <w:lang w:eastAsia="nl-NL"/>
        </w:rPr>
        <w:lastRenderedPageBreak/>
        <mc:AlternateContent>
          <mc:Choice Requires="wps">
            <w:drawing>
              <wp:anchor distT="0" distB="0" distL="114300" distR="114300" simplePos="0" relativeHeight="251644928" behindDoc="0" locked="0" layoutInCell="1" allowOverlap="1" wp14:anchorId="08E1DABA" wp14:editId="08E1DABB">
                <wp:simplePos x="0" y="0"/>
                <wp:positionH relativeFrom="column">
                  <wp:posOffset>-252095</wp:posOffset>
                </wp:positionH>
                <wp:positionV relativeFrom="paragraph">
                  <wp:posOffset>90805</wp:posOffset>
                </wp:positionV>
                <wp:extent cx="228600" cy="609600"/>
                <wp:effectExtent l="57150" t="38100" r="57150" b="76200"/>
                <wp:wrapNone/>
                <wp:docPr id="27" name="Rechte verbindingslijn met pijl 27"/>
                <wp:cNvGraphicFramePr/>
                <a:graphic xmlns:a="http://schemas.openxmlformats.org/drawingml/2006/main">
                  <a:graphicData uri="http://schemas.microsoft.com/office/word/2010/wordprocessingShape">
                    <wps:wsp>
                      <wps:cNvCnPr/>
                      <wps:spPr>
                        <a:xfrm flipV="1">
                          <a:off x="0" y="0"/>
                          <a:ext cx="228600" cy="60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416575E" id="Rechte verbindingslijn met pijl 27" o:spid="_x0000_s1026" type="#_x0000_t32" style="position:absolute;margin-left:-19.85pt;margin-top:7.15pt;width:18pt;height:48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" strokecolor="#c0504d [3205]" strokeweight="2pt">
                <v:stroke endarrow="open"/>
                <v:shadow on="t" color="black" opacity="24903f" origin=",.5" offset="0,.55556mm"/>
              </v:shape>
            </w:pict>
          </mc:Fallback>
        </mc:AlternateContent>
      </w:r>
      <w:r w:rsidRPr="005B3CB4">
        <w:rPr>
          <w:b/>
          <w:lang w:eastAsia="nl-NL"/>
        </w:rPr>
        <w:t>Di</w:t>
      </w:r>
      <w:r w:rsidR="005B3CB4">
        <w:rPr>
          <w:b/>
          <w:lang w:eastAsia="nl-NL"/>
        </w:rPr>
        <w:t>t wordt weer een staande pagina.</w:t>
      </w:r>
    </w:p>
    <w:p w14:paraId="08E1DA3A" w14:textId="77777777" w:rsidR="00514D33" w:rsidRPr="005B3CB4" w:rsidRDefault="00514D33" w:rsidP="00514D33">
      <w:pPr>
        <w:rPr>
          <w:b/>
          <w:lang w:eastAsia="nl-NL"/>
        </w:rPr>
      </w:pPr>
    </w:p>
    <w:p w14:paraId="08E1DA3B" w14:textId="77777777" w:rsidR="004C2C6B" w:rsidRPr="001F0B75" w:rsidRDefault="004C2C6B" w:rsidP="00514D33">
      <w:pPr>
        <w:rPr>
          <w:lang w:eastAsia="nl-NL"/>
        </w:rPr>
      </w:pPr>
      <w:r w:rsidRPr="001F0B75">
        <w:rPr>
          <w:lang w:eastAsia="nl-NL"/>
        </w:rPr>
        <w:t>Je ziet dat je zo een liggende pagina hebt tussengevoegd. Handig om bijvoorbeeld een grafiek of een uitgebreide tabel in een document op te nemen.</w:t>
      </w:r>
      <w:r w:rsidRPr="001F0B75">
        <w:rPr>
          <w:noProof/>
          <w:lang w:eastAsia="nl-NL"/>
        </w:rPr>
        <w:t xml:space="preserve"> </w:t>
      </w:r>
    </w:p>
    <w:p w14:paraId="08E1DA3C" w14:textId="77777777" w:rsidR="001021A7" w:rsidRDefault="001021A7" w:rsidP="008F3D80">
      <w:pPr>
        <w:rPr>
          <w:rFonts w:ascii="Arial" w:eastAsia="Arial" w:hAnsi="Arial" w:cs="Arial"/>
          <w:sz w:val="20"/>
          <w:szCs w:val="20"/>
        </w:rPr>
      </w:pPr>
    </w:p>
    <w:p w14:paraId="08E1DA3D" w14:textId="77777777" w:rsidR="005001B8" w:rsidRDefault="005001B8"/>
    <w:p w14:paraId="08E1DA3E" w14:textId="77777777" w:rsidR="005001B8" w:rsidRDefault="005001B8"/>
    <w:p w14:paraId="08E1DA3F" w14:textId="77777777" w:rsidR="005001B8" w:rsidRDefault="005001B8"/>
    <w:p w14:paraId="08E1DA40" w14:textId="77777777" w:rsidR="005001B8" w:rsidRPr="006C694A" w:rsidRDefault="005001B8">
      <w:pPr>
        <w:rPr>
          <w:b/>
        </w:rPr>
      </w:pPr>
      <w:r w:rsidRPr="006C694A">
        <w:rPr>
          <w:b/>
        </w:rPr>
        <w:t>3.2 Document verder indelen.</w:t>
      </w:r>
    </w:p>
    <w:p w14:paraId="08E1DA41" w14:textId="77777777" w:rsidR="005001B8" w:rsidRDefault="005001B8"/>
    <w:p w14:paraId="08E1DA42" w14:textId="77777777" w:rsidR="005001B8" w:rsidRDefault="005001B8" w:rsidP="006C694A">
      <w:pPr>
        <w:pStyle w:val="Lijstalinea"/>
        <w:numPr>
          <w:ilvl w:val="0"/>
          <w:numId w:val="13"/>
        </w:numPr>
      </w:pPr>
      <w:r>
        <w:t xml:space="preserve">Ga naar pagina 5 (inhoudsopgave) </w:t>
      </w:r>
      <w:r w:rsidR="00D04768">
        <w:t xml:space="preserve">zet de cursor vóór de I </w:t>
      </w:r>
      <w:r>
        <w:t>en voeg daar een doorlopende sectie-einde in.</w:t>
      </w:r>
    </w:p>
    <w:p w14:paraId="08E1DA43" w14:textId="77777777" w:rsidR="008F3D80" w:rsidRPr="006C694A" w:rsidRDefault="005001B8" w:rsidP="006C694A">
      <w:pPr>
        <w:pStyle w:val="Lijstalinea"/>
        <w:numPr>
          <w:ilvl w:val="0"/>
          <w:numId w:val="13"/>
        </w:numPr>
        <w:rPr>
          <w:rFonts w:ascii="Arial" w:eastAsia="Arial" w:hAnsi="Arial" w:cs="Arial"/>
          <w:sz w:val="20"/>
          <w:szCs w:val="20"/>
        </w:rPr>
      </w:pPr>
      <w:r>
        <w:t>Doe hetzelfde op de lege pagina achteraan.</w:t>
      </w:r>
      <w:r w:rsidR="008F3D80">
        <w:br w:type="page"/>
      </w:r>
    </w:p>
    <w:p w14:paraId="08E1DA44" w14:textId="77777777" w:rsidR="00E84938" w:rsidRPr="00334AC1" w:rsidRDefault="00E84938" w:rsidP="00E84938">
      <w:pPr>
        <w:spacing w:after="200" w:line="276" w:lineRule="auto"/>
        <w:rPr>
          <w:b/>
        </w:rPr>
      </w:pPr>
      <w:r w:rsidRPr="00334AC1">
        <w:rPr>
          <w:b/>
        </w:rPr>
        <w:lastRenderedPageBreak/>
        <w:t>Hoofdstuk 4: Kop en voettekst.</w:t>
      </w:r>
    </w:p>
    <w:p w14:paraId="08E1DA45" w14:textId="77777777" w:rsidR="00E84938" w:rsidRDefault="00270994" w:rsidP="00E84938">
      <w:pPr>
        <w:spacing w:before="240"/>
      </w:pPr>
      <w:r w:rsidRPr="001C10D1">
        <w:rPr>
          <w:noProof/>
          <w:lang w:eastAsia="nl-NL"/>
        </w:rPr>
        <mc:AlternateContent>
          <mc:Choice Requires="wps">
            <w:drawing>
              <wp:anchor distT="0" distB="0" distL="114300" distR="114300" simplePos="0" relativeHeight="251648000" behindDoc="0" locked="0" layoutInCell="1" allowOverlap="1" wp14:anchorId="08E1DABC" wp14:editId="08E1DABD">
                <wp:simplePos x="0" y="0"/>
                <wp:positionH relativeFrom="column">
                  <wp:posOffset>3230245</wp:posOffset>
                </wp:positionH>
                <wp:positionV relativeFrom="paragraph">
                  <wp:posOffset>727710</wp:posOffset>
                </wp:positionV>
                <wp:extent cx="0" cy="259080"/>
                <wp:effectExtent l="133350" t="0" r="57150" b="45720"/>
                <wp:wrapNone/>
                <wp:docPr id="1" name="Rechte verbindingslijn met pijl 1"/>
                <wp:cNvGraphicFramePr/>
                <a:graphic xmlns:a="http://schemas.openxmlformats.org/drawingml/2006/main">
                  <a:graphicData uri="http://schemas.microsoft.com/office/word/2010/wordprocessingShape">
                    <wps:wsp>
                      <wps:cNvCnPr/>
                      <wps:spPr>
                        <a:xfrm>
                          <a:off x="0" y="0"/>
                          <a:ext cx="0" cy="2590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D417B8C" id="Rechte verbindingslijn met pijl 1" o:spid="_x0000_s1026" type="#_x0000_t32" style="position:absolute;margin-left:254.35pt;margin-top:57.3pt;width:0;height: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" strokecolor="#bc4542 [3045]" strokeweight="2.25pt">
                <v:stroke endarrow="open"/>
              </v:shape>
            </w:pict>
          </mc:Fallback>
        </mc:AlternateContent>
      </w:r>
      <w:r w:rsidRPr="001C10D1">
        <w:rPr>
          <w:noProof/>
          <w:lang w:eastAsia="nl-NL"/>
        </w:rPr>
        <mc:AlternateContent>
          <mc:Choice Requires="wps">
            <w:drawing>
              <wp:anchor distT="0" distB="0" distL="114300" distR="114300" simplePos="0" relativeHeight="251649024" behindDoc="0" locked="0" layoutInCell="1" allowOverlap="1" wp14:anchorId="08E1DABE" wp14:editId="08E1DABF">
                <wp:simplePos x="0" y="0"/>
                <wp:positionH relativeFrom="column">
                  <wp:posOffset>384175</wp:posOffset>
                </wp:positionH>
                <wp:positionV relativeFrom="paragraph">
                  <wp:posOffset>729615</wp:posOffset>
                </wp:positionV>
                <wp:extent cx="0" cy="1516380"/>
                <wp:effectExtent l="133350" t="0" r="57150" b="45720"/>
                <wp:wrapNone/>
                <wp:docPr id="25" name="Rechte verbindingslijn met pijl 25"/>
                <wp:cNvGraphicFramePr/>
                <a:graphic xmlns:a="http://schemas.openxmlformats.org/drawingml/2006/main">
                  <a:graphicData uri="http://schemas.microsoft.com/office/word/2010/wordprocessingShape">
                    <wps:wsp>
                      <wps:cNvCnPr/>
                      <wps:spPr>
                        <a:xfrm>
                          <a:off x="0" y="0"/>
                          <a:ext cx="0" cy="15163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22A7849" id="Rechte verbindingslijn met pijl 25" o:spid="_x0000_s1026" type="#_x0000_t32" style="position:absolute;margin-left:30.25pt;margin-top:57.45pt;width:0;height:119.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" strokecolor="#bc4542 [3045]" strokeweight="2.25pt">
                <v:stroke endarrow="open"/>
              </v:shape>
            </w:pict>
          </mc:Fallback>
        </mc:AlternateContent>
      </w:r>
      <w:r w:rsidR="00E84938" w:rsidRPr="001C10D1">
        <w:t xml:space="preserve">In </w:t>
      </w:r>
      <w:r w:rsidR="00E84938">
        <w:t xml:space="preserve">het voorgaande hoofdstuk </w:t>
      </w:r>
      <w:r w:rsidR="00E84938" w:rsidRPr="001C10D1">
        <w:t xml:space="preserve"> hebben we het docu</w:t>
      </w:r>
      <w:r>
        <w:t>ment in</w:t>
      </w:r>
      <w:r w:rsidR="00E84938" w:rsidRPr="001C10D1">
        <w:t xml:space="preserve"> delen opgesplitst. </w:t>
      </w:r>
      <w:r>
        <w:t>Hiermee kun je bepaalde bewerkingen  op een deel van het document toepassen.</w:t>
      </w:r>
      <w:r w:rsidR="00E84938" w:rsidRPr="001C10D1">
        <w:t xml:space="preserve"> ( staand, liggend, marges, kol</w:t>
      </w:r>
      <w:r>
        <w:t xml:space="preserve">ommen, enz.) maar…….., dit is niet van invloed </w:t>
      </w:r>
      <w:r w:rsidR="00E84938" w:rsidRPr="001C10D1">
        <w:t xml:space="preserve">op de kop- en voetteksten, waaronder de paginanummering. Deze zijn nog aan elkaar gekoppeld. </w:t>
      </w:r>
      <w:r>
        <w:br/>
      </w:r>
    </w:p>
    <w:p w14:paraId="08E1DA46" w14:textId="77777777" w:rsidR="00E84938" w:rsidRPr="001C10D1" w:rsidRDefault="00E84938" w:rsidP="00E84938">
      <w:pPr>
        <w:keepNext/>
      </w:pPr>
      <w:r w:rsidRPr="001C10D1">
        <w:rPr>
          <w:noProof/>
          <w:lang w:eastAsia="nl-NL"/>
        </w:rPr>
        <mc:AlternateContent>
          <mc:Choice Requires="wps">
            <w:drawing>
              <wp:anchor distT="0" distB="0" distL="114300" distR="114300" simplePos="0" relativeHeight="251671552" behindDoc="0" locked="0" layoutInCell="1" allowOverlap="1" wp14:anchorId="08E1DAC0" wp14:editId="08E1DAC1">
                <wp:simplePos x="0" y="0"/>
                <wp:positionH relativeFrom="column">
                  <wp:posOffset>4959985</wp:posOffset>
                </wp:positionH>
                <wp:positionV relativeFrom="paragraph">
                  <wp:posOffset>1427480</wp:posOffset>
                </wp:positionV>
                <wp:extent cx="769620" cy="2232660"/>
                <wp:effectExtent l="38100" t="76200" r="411480" b="91440"/>
                <wp:wrapNone/>
                <wp:docPr id="26" name="Gebogen verbindingslijn 26"/>
                <wp:cNvGraphicFramePr/>
                <a:graphic xmlns:a="http://schemas.openxmlformats.org/drawingml/2006/main">
                  <a:graphicData uri="http://schemas.microsoft.com/office/word/2010/wordprocessingShape">
                    <wps:wsp>
                      <wps:cNvCnPr/>
                      <wps:spPr>
                        <a:xfrm flipV="1">
                          <a:off x="0" y="0"/>
                          <a:ext cx="769620" cy="2232660"/>
                        </a:xfrm>
                        <a:prstGeom prst="bentConnector3">
                          <a:avLst>
                            <a:gd name="adj1" fmla="val 144059"/>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82D0864"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26" o:spid="_x0000_s1026" type="#_x0000_t34" style="position:absolute;margin-left:390.55pt;margin-top:112.4pt;width:60.6pt;height:175.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" adj="31117" strokecolor="#c0504d [3205]" strokeweight="2pt">
                <v:stroke endarrow="open"/>
                <v:shadow on="t" color="black" opacity="24903f" origin=",.5" offset="0,.55556mm"/>
              </v:shape>
            </w:pict>
          </mc:Fallback>
        </mc:AlternateContent>
      </w:r>
      <w:r w:rsidRPr="001C10D1">
        <w:rPr>
          <w:noProof/>
          <w:lang w:eastAsia="nl-NL"/>
        </w:rPr>
        <w:drawing>
          <wp:inline distT="0" distB="0" distL="0" distR="0" wp14:anchorId="08E1DAC2" wp14:editId="08E1DAC3">
            <wp:extent cx="5760720" cy="1632796"/>
            <wp:effectExtent l="0" t="0" r="0" b="571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1632796"/>
                    </a:xfrm>
                    <a:prstGeom prst="rect">
                      <a:avLst/>
                    </a:prstGeom>
                  </pic:spPr>
                </pic:pic>
              </a:graphicData>
            </a:graphic>
          </wp:inline>
        </w:drawing>
      </w:r>
      <w:r w:rsidRPr="001C10D1">
        <w:rPr>
          <w:b/>
          <w:color w:val="4F81BD" w:themeColor="accent1"/>
        </w:rPr>
        <w:t xml:space="preserve"> secties zichtbaar in kop- en voettekst</w:t>
      </w:r>
    </w:p>
    <w:p w14:paraId="08E1DA47" w14:textId="77777777" w:rsidR="00E84938" w:rsidRDefault="00E84938" w:rsidP="00E84938"/>
    <w:p w14:paraId="08E1DA48" w14:textId="77777777" w:rsidR="00E84938" w:rsidRPr="001C10D1" w:rsidRDefault="00E84938" w:rsidP="00E84938">
      <w:r w:rsidRPr="001C10D1">
        <w:t xml:space="preserve">Wil je </w:t>
      </w:r>
      <w:r w:rsidR="00270994">
        <w:t>dit aanpassen</w:t>
      </w:r>
      <w:r w:rsidRPr="001C10D1">
        <w:t>, dan moet de koppeling van de kop- en voetteksten tussen de secties verwijderd worden.</w:t>
      </w:r>
    </w:p>
    <w:p w14:paraId="08E1DA49" w14:textId="77777777" w:rsidR="00E84938" w:rsidRPr="001C10D1" w:rsidRDefault="00E84938" w:rsidP="00E84938">
      <w:r w:rsidRPr="001C10D1">
        <w:t xml:space="preserve">Stel: De eerste en de </w:t>
      </w:r>
      <w:r w:rsidR="00B15487">
        <w:t>laatste</w:t>
      </w:r>
      <w:r w:rsidRPr="001C10D1">
        <w:t xml:space="preserve"> sectie worden niet genummerd en deze krijgen ook geen kop of voettekst. De tweede sectie wordt voorzien van de titel in de koptekst en paginanummers in de voettekst.</w:t>
      </w:r>
      <w:r>
        <w:t xml:space="preserve"> </w:t>
      </w:r>
    </w:p>
    <w:p w14:paraId="08E1DA4A" w14:textId="77777777" w:rsidR="00E84938" w:rsidRDefault="00E84938" w:rsidP="00E84938">
      <w:r w:rsidRPr="001C10D1">
        <w:t>We kunnen kop/voetteksten van verschillende secties loskoppelen. Als we dubbelklikken op een paginanummer of op een koptekst dan verschijnt er een groen tabblad “hulpmiddelen voor kop- en voetteksten” en ook worden de koppelingen tussen verschillende secties zichtbaar.</w:t>
      </w:r>
    </w:p>
    <w:p w14:paraId="08E1DA4B" w14:textId="77777777" w:rsidR="00E84938" w:rsidRPr="001C10D1" w:rsidRDefault="00E84938" w:rsidP="00E84938"/>
    <w:p w14:paraId="08E1DA4C" w14:textId="2F517394" w:rsidR="00E84938" w:rsidRPr="001C10D1" w:rsidRDefault="00917C3D" w:rsidP="00E84938">
      <w:pPr>
        <w:keepNext/>
      </w:pPr>
      <w:r w:rsidRPr="001C10D1">
        <w:rPr>
          <w:noProof/>
          <w:lang w:eastAsia="nl-NL"/>
        </w:rPr>
        <mc:AlternateContent>
          <mc:Choice Requires="wps">
            <w:drawing>
              <wp:anchor distT="0" distB="0" distL="114300" distR="114300" simplePos="0" relativeHeight="251653120" behindDoc="0" locked="0" layoutInCell="1" allowOverlap="1" wp14:anchorId="08E1DAC6" wp14:editId="40672307">
                <wp:simplePos x="0" y="0"/>
                <wp:positionH relativeFrom="column">
                  <wp:posOffset>113665</wp:posOffset>
                </wp:positionH>
                <wp:positionV relativeFrom="paragraph">
                  <wp:posOffset>309078</wp:posOffset>
                </wp:positionV>
                <wp:extent cx="655320" cy="365760"/>
                <wp:effectExtent l="0" t="0" r="11430" b="15240"/>
                <wp:wrapNone/>
                <wp:docPr id="30" name="Rechthoek 30"/>
                <wp:cNvGraphicFramePr/>
                <a:graphic xmlns:a="http://schemas.openxmlformats.org/drawingml/2006/main">
                  <a:graphicData uri="http://schemas.microsoft.com/office/word/2010/wordprocessingShape">
                    <wps:wsp>
                      <wps:cNvSpPr/>
                      <wps:spPr>
                        <a:xfrm>
                          <a:off x="0" y="0"/>
                          <a:ext cx="655320" cy="3657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033A25F" id="Rechthoek 30" o:spid="_x0000_s1026" style="position:absolute;margin-left:8.95pt;margin-top:24.35pt;width:51.6pt;height:28.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" filled="f" strokecolor="red" strokeweight="2pt"/>
            </w:pict>
          </mc:Fallback>
        </mc:AlternateContent>
      </w:r>
      <w:r w:rsidR="00E84938" w:rsidRPr="001C10D1">
        <w:rPr>
          <w:noProof/>
          <w:lang w:eastAsia="nl-NL"/>
        </w:rPr>
        <mc:AlternateContent>
          <mc:Choice Requires="wps">
            <w:drawing>
              <wp:anchor distT="0" distB="0" distL="114300" distR="114300" simplePos="0" relativeHeight="251658240" behindDoc="0" locked="0" layoutInCell="1" allowOverlap="1" wp14:anchorId="08E1DAC4" wp14:editId="4C5FD2C1">
                <wp:simplePos x="0" y="0"/>
                <wp:positionH relativeFrom="column">
                  <wp:posOffset>387985</wp:posOffset>
                </wp:positionH>
                <wp:positionV relativeFrom="paragraph">
                  <wp:posOffset>752475</wp:posOffset>
                </wp:positionV>
                <wp:extent cx="0" cy="388620"/>
                <wp:effectExtent l="57150" t="38100" r="57150" b="11430"/>
                <wp:wrapNone/>
                <wp:docPr id="29" name="Rechte verbindingslijn met pijl 29"/>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6AED314" id="Rechte verbindingslijn met pijl 29" o:spid="_x0000_s1026" type="#_x0000_t32" style="position:absolute;margin-left:30.55pt;margin-top:59.25pt;width:0;height:30.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" strokecolor="#bc4542 [3045]" strokeweight="2.25pt">
                <v:stroke endarrow="open"/>
              </v:shape>
            </w:pict>
          </mc:Fallback>
        </mc:AlternateContent>
      </w:r>
      <w:r>
        <w:rPr>
          <w:noProof/>
          <w:lang w:eastAsia="nl-NL"/>
        </w:rPr>
        <w:drawing>
          <wp:inline distT="0" distB="0" distL="0" distR="0" wp14:anchorId="071098EF" wp14:editId="6FF012B0">
            <wp:extent cx="5760720" cy="1026795"/>
            <wp:effectExtent l="0" t="0" r="0"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026795"/>
                    </a:xfrm>
                    <a:prstGeom prst="rect">
                      <a:avLst/>
                    </a:prstGeom>
                  </pic:spPr>
                </pic:pic>
              </a:graphicData>
            </a:graphic>
          </wp:inline>
        </w:drawing>
      </w:r>
      <w:r w:rsidR="00E84938" w:rsidRPr="001C10D1">
        <w:rPr>
          <w:b/>
          <w:color w:val="4F81BD" w:themeColor="accent1"/>
        </w:rPr>
        <w:fldChar w:fldCharType="begin"/>
      </w:r>
      <w:r w:rsidR="00E84938" w:rsidRPr="001C10D1">
        <w:rPr>
          <w:b/>
          <w:color w:val="4F81BD" w:themeColor="accent1"/>
        </w:rPr>
        <w:instrText xml:space="preserve"> SEQ Figuur \* ARABIC </w:instrText>
      </w:r>
      <w:r w:rsidR="00E84938" w:rsidRPr="001C10D1">
        <w:rPr>
          <w:b/>
          <w:color w:val="4F81BD" w:themeColor="accent1"/>
        </w:rPr>
        <w:fldChar w:fldCharType="separate"/>
      </w:r>
      <w:r w:rsidR="00E84938" w:rsidRPr="001C10D1">
        <w:rPr>
          <w:b/>
          <w:noProof/>
          <w:color w:val="4F81BD" w:themeColor="accent1"/>
        </w:rPr>
        <w:t>3</w:t>
      </w:r>
      <w:r w:rsidR="00E84938" w:rsidRPr="001C10D1">
        <w:rPr>
          <w:b/>
          <w:color w:val="4F81BD" w:themeColor="accent1"/>
        </w:rPr>
        <w:fldChar w:fldCharType="end"/>
      </w:r>
      <w:r w:rsidR="00E84938" w:rsidRPr="001C10D1">
        <w:rPr>
          <w:b/>
          <w:color w:val="4F81BD" w:themeColor="accent1"/>
        </w:rPr>
        <w:t>. tabblad "hulpmiddelen voor kop- en voetteksten"</w:t>
      </w:r>
    </w:p>
    <w:p w14:paraId="08E1DA4D" w14:textId="77777777" w:rsidR="00E84938" w:rsidRDefault="00E84938" w:rsidP="00E84938"/>
    <w:p w14:paraId="08E1DA4E" w14:textId="77777777" w:rsidR="00E84938" w:rsidRDefault="00E84938" w:rsidP="00E84938">
      <w:pPr>
        <w:rPr>
          <w:noProof/>
          <w:lang w:eastAsia="nl-NL"/>
        </w:rPr>
      </w:pPr>
      <w:r w:rsidRPr="001C10D1">
        <w:t xml:space="preserve">Met “vorige” en “volgende” kun je </w:t>
      </w:r>
      <w:r w:rsidR="00E42FA1">
        <w:t>bladeren door</w:t>
      </w:r>
      <w:r w:rsidRPr="001C10D1">
        <w:t xml:space="preserve"> sectie</w:t>
      </w:r>
      <w:r w:rsidR="00E42FA1">
        <w:t>s</w:t>
      </w:r>
      <w:r w:rsidRPr="001C10D1">
        <w:t>.</w:t>
      </w:r>
      <w:r w:rsidRPr="001C10D1">
        <w:rPr>
          <w:noProof/>
          <w:lang w:eastAsia="nl-NL"/>
        </w:rPr>
        <w:t xml:space="preserve"> Links kun je zien in welke sectie je zit</w:t>
      </w:r>
      <w:r>
        <w:rPr>
          <w:noProof/>
          <w:lang w:eastAsia="nl-NL"/>
        </w:rPr>
        <w:t>.</w:t>
      </w:r>
    </w:p>
    <w:p w14:paraId="08E1DA4F" w14:textId="77777777" w:rsidR="00E84938" w:rsidRPr="001C10D1" w:rsidRDefault="00E84938" w:rsidP="00E84938">
      <w:pPr>
        <w:keepNext/>
        <w:rPr>
          <w:b/>
          <w:color w:val="4F81BD" w:themeColor="accent1"/>
        </w:rPr>
      </w:pPr>
      <w:r w:rsidRPr="001C10D1">
        <w:rPr>
          <w:noProof/>
          <w:lang w:eastAsia="nl-NL"/>
        </w:rPr>
        <mc:AlternateContent>
          <mc:Choice Requires="wps">
            <w:drawing>
              <wp:anchor distT="0" distB="0" distL="114300" distR="114300" simplePos="0" relativeHeight="251660288" behindDoc="0" locked="0" layoutInCell="1" allowOverlap="1" wp14:anchorId="08E1DACA" wp14:editId="08E1DACB">
                <wp:simplePos x="0" y="0"/>
                <wp:positionH relativeFrom="column">
                  <wp:posOffset>824230</wp:posOffset>
                </wp:positionH>
                <wp:positionV relativeFrom="paragraph">
                  <wp:posOffset>59690</wp:posOffset>
                </wp:positionV>
                <wp:extent cx="209550" cy="653415"/>
                <wp:effectExtent l="76200" t="19050" r="19050" b="51435"/>
                <wp:wrapNone/>
                <wp:docPr id="33" name="Rechte verbindingslijn met pijl 33"/>
                <wp:cNvGraphicFramePr/>
                <a:graphic xmlns:a="http://schemas.openxmlformats.org/drawingml/2006/main">
                  <a:graphicData uri="http://schemas.microsoft.com/office/word/2010/wordprocessingShape">
                    <wps:wsp>
                      <wps:cNvCnPr/>
                      <wps:spPr>
                        <a:xfrm flipH="1">
                          <a:off x="0" y="0"/>
                          <a:ext cx="209550" cy="65341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DFE6CD" id="Rechte verbindingslijn met pijl 33" o:spid="_x0000_s1026" type="#_x0000_t32" style="position:absolute;margin-left:64.9pt;margin-top:4.7pt;width:16.5pt;height:51.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" strokecolor="#bc4542 [3045]" strokeweight="2.25pt">
                <v:stroke endarrow="open"/>
              </v:shape>
            </w:pict>
          </mc:Fallback>
        </mc:AlternateContent>
      </w:r>
      <w:r w:rsidRPr="001C10D1">
        <w:rPr>
          <w:noProof/>
          <w:lang w:eastAsia="nl-NL"/>
        </w:rPr>
        <w:drawing>
          <wp:inline distT="0" distB="0" distL="0" distR="0" wp14:anchorId="08E1DACC" wp14:editId="08E1DACD">
            <wp:extent cx="5760720" cy="977473"/>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977473"/>
                    </a:xfrm>
                    <a:prstGeom prst="rect">
                      <a:avLst/>
                    </a:prstGeom>
                  </pic:spPr>
                </pic:pic>
              </a:graphicData>
            </a:graphic>
          </wp:inline>
        </w:drawing>
      </w:r>
      <w:r w:rsidRPr="001C10D1">
        <w:rPr>
          <w:b/>
          <w:color w:val="4F81BD" w:themeColor="accent1"/>
        </w:rPr>
        <w:t xml:space="preserve"> werkruimte koptekst</w:t>
      </w:r>
    </w:p>
    <w:p w14:paraId="08E1DA50" w14:textId="77777777" w:rsidR="00E84938" w:rsidRDefault="00E84938" w:rsidP="00E84938"/>
    <w:p w14:paraId="08E1DA51" w14:textId="60A25E07" w:rsidR="00E84938" w:rsidRDefault="004021CA" w:rsidP="00E84938">
      <w:r>
        <w:rPr>
          <w:noProof/>
          <w:lang w:eastAsia="nl-NL"/>
        </w:rPr>
        <w:drawing>
          <wp:anchor distT="0" distB="0" distL="114300" distR="114300" simplePos="0" relativeHeight="251633661" behindDoc="0" locked="0" layoutInCell="1" allowOverlap="1" wp14:anchorId="2AF8E985" wp14:editId="7BEE1CE3">
            <wp:simplePos x="0" y="0"/>
            <wp:positionH relativeFrom="column">
              <wp:posOffset>1791309</wp:posOffset>
            </wp:positionH>
            <wp:positionV relativeFrom="paragraph">
              <wp:posOffset>238810</wp:posOffset>
            </wp:positionV>
            <wp:extent cx="979805" cy="697865"/>
            <wp:effectExtent l="0" t="0" r="0" b="6985"/>
            <wp:wrapThrough wrapText="bothSides">
              <wp:wrapPolygon edited="0">
                <wp:start x="0" y="0"/>
                <wp:lineTo x="0" y="21227"/>
                <wp:lineTo x="20998" y="21227"/>
                <wp:lineTo x="20998"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79805" cy="697865"/>
                    </a:xfrm>
                    <a:prstGeom prst="rect">
                      <a:avLst/>
                    </a:prstGeom>
                  </pic:spPr>
                </pic:pic>
              </a:graphicData>
            </a:graphic>
            <wp14:sizeRelH relativeFrom="margin">
              <wp14:pctWidth>0</wp14:pctWidth>
            </wp14:sizeRelH>
            <wp14:sizeRelV relativeFrom="margin">
              <wp14:pctHeight>0</wp14:pctHeight>
            </wp14:sizeRelV>
          </wp:anchor>
        </w:drawing>
      </w:r>
      <w:r w:rsidR="00E84938" w:rsidRPr="001C10D1">
        <w:rPr>
          <w:noProof/>
          <w:lang w:eastAsia="nl-NL"/>
        </w:rPr>
        <mc:AlternateContent>
          <mc:Choice Requires="wps">
            <w:drawing>
              <wp:anchor distT="0" distB="0" distL="114300" distR="114300" simplePos="0" relativeHeight="251667456" behindDoc="0" locked="0" layoutInCell="1" allowOverlap="1" wp14:anchorId="08E1DAD0" wp14:editId="566BDFED">
                <wp:simplePos x="0" y="0"/>
                <wp:positionH relativeFrom="column">
                  <wp:posOffset>2544445</wp:posOffset>
                </wp:positionH>
                <wp:positionV relativeFrom="paragraph">
                  <wp:posOffset>260985</wp:posOffset>
                </wp:positionV>
                <wp:extent cx="2415540" cy="396240"/>
                <wp:effectExtent l="38100" t="19050" r="3810" b="99060"/>
                <wp:wrapNone/>
                <wp:docPr id="34" name="Rechte verbindingslijn met pijl 34"/>
                <wp:cNvGraphicFramePr/>
                <a:graphic xmlns:a="http://schemas.openxmlformats.org/drawingml/2006/main">
                  <a:graphicData uri="http://schemas.microsoft.com/office/word/2010/wordprocessingShape">
                    <wps:wsp>
                      <wps:cNvCnPr/>
                      <wps:spPr>
                        <a:xfrm flipH="1">
                          <a:off x="0" y="0"/>
                          <a:ext cx="2415540" cy="39624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B073A2E" id="Rechte verbindingslijn met pijl 34" o:spid="_x0000_s1026" type="#_x0000_t32" style="position:absolute;margin-left:200.35pt;margin-top:20.55pt;width:190.2pt;height:3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" strokecolor="#bc4542 [3045]" strokeweight="2.25pt">
                <v:stroke endarrow="open"/>
              </v:shape>
            </w:pict>
          </mc:Fallback>
        </mc:AlternateContent>
      </w:r>
      <w:r w:rsidR="00E84938" w:rsidRPr="001C10D1">
        <w:t xml:space="preserve">Je kunt de koppeling losmaken tussen de verschillende secties door in de werkbalk op “aan vorige koppelen” te klikken. </w:t>
      </w:r>
    </w:p>
    <w:p w14:paraId="4FFE0B7B" w14:textId="457323CD" w:rsidR="004021CA" w:rsidRDefault="004021CA" w:rsidP="00E84938"/>
    <w:p w14:paraId="6D314AA8" w14:textId="77777777" w:rsidR="004021CA" w:rsidRPr="001C10D1" w:rsidRDefault="004021CA" w:rsidP="00E84938"/>
    <w:p w14:paraId="08E1DA52" w14:textId="4C5E13C2" w:rsidR="00E84938" w:rsidRPr="001C10D1" w:rsidRDefault="00E84938" w:rsidP="00E84938">
      <w:r w:rsidRPr="001C10D1">
        <w:rPr>
          <w:noProof/>
          <w:lang w:eastAsia="nl-NL"/>
        </w:rPr>
        <mc:AlternateContent>
          <mc:Choice Requires="wps">
            <w:drawing>
              <wp:anchor distT="0" distB="0" distL="114300" distR="114300" simplePos="0" relativeHeight="251668480" behindDoc="0" locked="0" layoutInCell="1" allowOverlap="1" wp14:anchorId="08E1DAD2" wp14:editId="08E1DAD3">
                <wp:simplePos x="0" y="0"/>
                <wp:positionH relativeFrom="column">
                  <wp:posOffset>768985</wp:posOffset>
                </wp:positionH>
                <wp:positionV relativeFrom="paragraph">
                  <wp:posOffset>346075</wp:posOffset>
                </wp:positionV>
                <wp:extent cx="2895600" cy="635"/>
                <wp:effectExtent l="0" t="0" r="0" b="0"/>
                <wp:wrapThrough wrapText="bothSides">
                  <wp:wrapPolygon edited="0">
                    <wp:start x="0" y="0"/>
                    <wp:lineTo x="0" y="20057"/>
                    <wp:lineTo x="21458" y="20057"/>
                    <wp:lineTo x="21458" y="0"/>
                    <wp:lineTo x="0" y="0"/>
                  </wp:wrapPolygon>
                </wp:wrapThrough>
                <wp:docPr id="35" name="Tekstvak 35"/>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a:effectLst/>
                      </wps:spPr>
                      <wps:txbx>
                        <w:txbxContent>
                          <w:p w14:paraId="08E1DAED" w14:textId="77777777" w:rsidR="0011744B" w:rsidRPr="00B826CE" w:rsidRDefault="0011744B" w:rsidP="00E84938">
                            <w:pPr>
                              <w:pStyle w:val="Bijschrift"/>
                              <w:rPr>
                                <w:noProof/>
                              </w:rPr>
                            </w:pPr>
                            <w:r>
                              <w:rPr>
                                <w:noProof/>
                              </w:rPr>
                              <w:fldChar w:fldCharType="begin"/>
                            </w:r>
                            <w:r>
                              <w:rPr>
                                <w:noProof/>
                              </w:rPr>
                              <w:instrText xml:space="preserve"> SEQ Figuur \* ARABIC </w:instrText>
                            </w:r>
                            <w:r>
                              <w:rPr>
                                <w:noProof/>
                              </w:rPr>
                              <w:fldChar w:fldCharType="separate"/>
                            </w:r>
                            <w:r>
                              <w:rPr>
                                <w:noProof/>
                              </w:rPr>
                              <w:t>5</w:t>
                            </w:r>
                            <w:r>
                              <w:rPr>
                                <w:noProof/>
                              </w:rPr>
                              <w:fldChar w:fldCharType="end"/>
                            </w:r>
                            <w:r>
                              <w:t>. mogelijkheid tot (ont)koppelen van kop- en voetteksten.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35" o:spid="_x0000_s1026" type="#_x0000_t202" style="position:absolute;margin-left:60.55pt;margin-top:27.25pt;width:228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" stroked="f">
                <v:textbox style="mso-fit-shape-to-text:t" inset="0,0,0,0">
                  <w:txbxContent>
                    <w:p w14:paraId="08E1DAED" w14:textId="77777777" w:rsidR="0011744B" w:rsidRPr="00B826CE" w:rsidRDefault="0011744B" w:rsidP="00E84938">
                      <w:pPr>
                        <w:pStyle w:val="Bijschrift"/>
                        <w:rPr>
                          <w:noProof/>
                        </w:rPr>
                      </w:pPr>
                      <w:r>
                        <w:rPr>
                          <w:noProof/>
                        </w:rPr>
                        <w:fldChar w:fldCharType="begin"/>
                      </w:r>
                      <w:r>
                        <w:rPr>
                          <w:noProof/>
                        </w:rPr>
                        <w:instrText xml:space="preserve"> SEQ Figuur \* ARABIC </w:instrText>
                      </w:r>
                      <w:r>
                        <w:rPr>
                          <w:noProof/>
                        </w:rPr>
                        <w:fldChar w:fldCharType="separate"/>
                      </w:r>
                      <w:r>
                        <w:rPr>
                          <w:noProof/>
                        </w:rPr>
                        <w:t>5</w:t>
                      </w:r>
                      <w:r>
                        <w:rPr>
                          <w:noProof/>
                        </w:rPr>
                        <w:fldChar w:fldCharType="end"/>
                      </w:r>
                      <w:r>
                        <w:t>. mogelijkheid tot (ont)koppelen van kop- en voetteksten.</w:t>
                      </w:r>
                    </w:p>
                  </w:txbxContent>
                </v:textbox>
                <w10:wrap type="through"/>
              </v:shape>
            </w:pict>
          </mc:Fallback>
        </mc:AlternateContent>
      </w:r>
      <w:r w:rsidRPr="001C10D1">
        <w:br w:type="page"/>
      </w:r>
    </w:p>
    <w:p w14:paraId="08E1DA53" w14:textId="77777777" w:rsidR="00E84938" w:rsidRPr="00334AC1" w:rsidRDefault="00E84938" w:rsidP="00E84938">
      <w:pPr>
        <w:rPr>
          <w:b/>
        </w:rPr>
      </w:pPr>
      <w:r w:rsidRPr="00334AC1">
        <w:rPr>
          <w:b/>
        </w:rPr>
        <w:lastRenderedPageBreak/>
        <w:t>4.1 Paginanummers aanpassen</w:t>
      </w:r>
    </w:p>
    <w:p w14:paraId="08E1DA54" w14:textId="77777777" w:rsidR="000B78E2" w:rsidRDefault="000B78E2" w:rsidP="00E84938"/>
    <w:p w14:paraId="08E1DA55" w14:textId="77777777" w:rsidR="00E84938" w:rsidRDefault="00E84938" w:rsidP="00E84938">
      <w:r w:rsidRPr="001C10D1">
        <w:t xml:space="preserve">We willen natuurlijk met paginanummer 1 </w:t>
      </w:r>
      <w:r w:rsidR="000B78E2">
        <w:t>bij de inhoudsopgave starte</w:t>
      </w:r>
      <w:r w:rsidRPr="001C10D1">
        <w:t>n. Dat doen we als volgt.</w:t>
      </w:r>
    </w:p>
    <w:p w14:paraId="08E1DA56" w14:textId="77777777" w:rsidR="000B78E2" w:rsidRPr="001C10D1" w:rsidRDefault="000B78E2" w:rsidP="00E84938"/>
    <w:p w14:paraId="08E1DA57" w14:textId="77777777" w:rsidR="00E84938" w:rsidRDefault="00E84938" w:rsidP="00F4242F">
      <w:pPr>
        <w:pStyle w:val="Lijstalinea"/>
        <w:numPr>
          <w:ilvl w:val="0"/>
          <w:numId w:val="12"/>
        </w:numPr>
        <w:rPr>
          <w:noProof/>
          <w:lang w:eastAsia="nl-NL"/>
        </w:rPr>
      </w:pPr>
      <w:r w:rsidRPr="001C10D1">
        <w:t>Dubbelklik op een paginanummer. Het groene tabblad “hulpmiddelen voor kop- en voetteksten” verschijnt weer.</w:t>
      </w:r>
      <w:r w:rsidR="00C22E24" w:rsidRPr="00C22E24">
        <w:rPr>
          <w:noProof/>
          <w:lang w:eastAsia="nl-NL"/>
        </w:rPr>
        <w:t xml:space="preserve"> </w:t>
      </w:r>
    </w:p>
    <w:p w14:paraId="08E1DA58" w14:textId="77777777" w:rsidR="00C22E24" w:rsidRDefault="00C22E24" w:rsidP="00F4242F">
      <w:pPr>
        <w:pStyle w:val="Lijstalinea"/>
        <w:numPr>
          <w:ilvl w:val="0"/>
          <w:numId w:val="12"/>
        </w:numPr>
        <w:rPr>
          <w:noProof/>
          <w:lang w:eastAsia="nl-NL"/>
        </w:rPr>
      </w:pPr>
      <w:r>
        <w:rPr>
          <w:noProof/>
          <w:lang w:eastAsia="nl-NL"/>
        </w:rPr>
        <w:t>Blader naar sectie 2</w:t>
      </w:r>
      <w:r w:rsidR="00482FBD">
        <w:rPr>
          <w:noProof/>
          <w:lang w:eastAsia="nl-NL"/>
        </w:rPr>
        <w:t xml:space="preserve"> en verwijder daar de koppeling</w:t>
      </w:r>
    </w:p>
    <w:p w14:paraId="08E1DA59" w14:textId="77777777" w:rsidR="00482FBD" w:rsidRDefault="00482FBD" w:rsidP="00482FBD">
      <w:pPr>
        <w:pStyle w:val="Lijstalinea"/>
        <w:numPr>
          <w:ilvl w:val="0"/>
          <w:numId w:val="12"/>
        </w:numPr>
        <w:rPr>
          <w:noProof/>
          <w:lang w:eastAsia="nl-NL"/>
        </w:rPr>
      </w:pPr>
      <w:r>
        <w:rPr>
          <w:noProof/>
          <w:lang w:eastAsia="nl-NL"/>
        </w:rPr>
        <w:t>Blader naar de laatste sectie en verwijder daar de koppeling</w:t>
      </w:r>
    </w:p>
    <w:p w14:paraId="08E1DA5A" w14:textId="77777777" w:rsidR="00482FBD" w:rsidRDefault="00482FBD" w:rsidP="00F4242F">
      <w:pPr>
        <w:pStyle w:val="Lijstalinea"/>
        <w:numPr>
          <w:ilvl w:val="0"/>
          <w:numId w:val="12"/>
        </w:numPr>
        <w:rPr>
          <w:noProof/>
          <w:lang w:eastAsia="nl-NL"/>
        </w:rPr>
      </w:pPr>
      <w:r>
        <w:rPr>
          <w:noProof/>
          <w:lang w:eastAsia="nl-NL"/>
        </w:rPr>
        <w:t>Verwijder hier ook het paginanummer</w:t>
      </w:r>
    </w:p>
    <w:p w14:paraId="08E1DA5B" w14:textId="77777777" w:rsidR="00C22E24" w:rsidRDefault="00C22E24" w:rsidP="00F4242F">
      <w:pPr>
        <w:pStyle w:val="Lijstalinea"/>
        <w:numPr>
          <w:ilvl w:val="0"/>
          <w:numId w:val="12"/>
        </w:numPr>
        <w:rPr>
          <w:noProof/>
          <w:lang w:eastAsia="nl-NL"/>
        </w:rPr>
      </w:pPr>
      <w:r>
        <w:rPr>
          <w:noProof/>
          <w:lang w:eastAsia="nl-NL"/>
        </w:rPr>
        <w:t>Blader naar sectie 1 en verwijder daar het paginanummer</w:t>
      </w:r>
    </w:p>
    <w:p w14:paraId="08E1DA5C" w14:textId="77777777" w:rsidR="00C22E24" w:rsidRDefault="00C22E24" w:rsidP="00F4242F">
      <w:pPr>
        <w:pStyle w:val="Lijstalinea"/>
        <w:numPr>
          <w:ilvl w:val="0"/>
          <w:numId w:val="12"/>
        </w:numPr>
      </w:pPr>
      <w:r>
        <w:rPr>
          <w:noProof/>
          <w:lang w:eastAsia="nl-NL"/>
        </w:rPr>
        <w:t>Blader naar sectie 2 en doe het volgende</w:t>
      </w:r>
    </w:p>
    <w:p w14:paraId="08E1DA5D" w14:textId="77777777" w:rsidR="00E84938" w:rsidRPr="001C10D1" w:rsidRDefault="00E84938" w:rsidP="00E84938"/>
    <w:p w14:paraId="08E1DA5E" w14:textId="5B8C7B10" w:rsidR="00E84938" w:rsidRPr="001C10D1" w:rsidRDefault="00E84938" w:rsidP="00E84938">
      <w:pPr>
        <w:keepNext/>
      </w:pPr>
      <w:r w:rsidRPr="001C10D1">
        <w:rPr>
          <w:noProof/>
          <w:lang w:eastAsia="nl-NL"/>
        </w:rPr>
        <mc:AlternateContent>
          <mc:Choice Requires="wps">
            <w:drawing>
              <wp:anchor distT="0" distB="0" distL="114300" distR="114300" simplePos="0" relativeHeight="251662336" behindDoc="0" locked="0" layoutInCell="1" allowOverlap="1" wp14:anchorId="08E1DAD4" wp14:editId="3BA3FA2D">
                <wp:simplePos x="0" y="0"/>
                <wp:positionH relativeFrom="column">
                  <wp:posOffset>3081655</wp:posOffset>
                </wp:positionH>
                <wp:positionV relativeFrom="page">
                  <wp:posOffset>3365500</wp:posOffset>
                </wp:positionV>
                <wp:extent cx="1676400" cy="594360"/>
                <wp:effectExtent l="0" t="76200" r="19050" b="34290"/>
                <wp:wrapNone/>
                <wp:docPr id="36" name="Rechte verbindingslijn met pijl 36"/>
                <wp:cNvGraphicFramePr/>
                <a:graphic xmlns:a="http://schemas.openxmlformats.org/drawingml/2006/main">
                  <a:graphicData uri="http://schemas.microsoft.com/office/word/2010/wordprocessingShape">
                    <wps:wsp>
                      <wps:cNvCnPr/>
                      <wps:spPr>
                        <a:xfrm flipH="1" flipV="1">
                          <a:off x="0" y="0"/>
                          <a:ext cx="1676400" cy="59436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E1CA58" id="Rechte verbindingslijn met pijl 36" o:spid="_x0000_s1026" type="#_x0000_t32" style="position:absolute;margin-left:242.65pt;margin-top:265pt;width:132pt;height:46.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" strokecolor="#bc4542 [3045]" strokeweight="2.25pt">
                <v:stroke endarrow="open"/>
                <w10:wrap anchory="page"/>
              </v:shape>
            </w:pict>
          </mc:Fallback>
        </mc:AlternateContent>
      </w:r>
      <w:r w:rsidR="00801DBB">
        <w:rPr>
          <w:noProof/>
          <w:lang w:eastAsia="nl-NL"/>
        </w:rPr>
        <w:drawing>
          <wp:inline distT="0" distB="0" distL="0" distR="0" wp14:anchorId="21ED6ECF" wp14:editId="50CF4385">
            <wp:extent cx="5760720" cy="661035"/>
            <wp:effectExtent l="0" t="0" r="0"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61035"/>
                    </a:xfrm>
                    <a:prstGeom prst="rect">
                      <a:avLst/>
                    </a:prstGeom>
                  </pic:spPr>
                </pic:pic>
              </a:graphicData>
            </a:graphic>
          </wp:inline>
        </w:drawing>
      </w:r>
      <w:r w:rsidRPr="001C10D1">
        <w:rPr>
          <w:b/>
          <w:color w:val="4F81BD" w:themeColor="accent1"/>
        </w:rPr>
        <w:t xml:space="preserve"> tabblad "hulpmiddelen voor kop- en voetteksten"</w:t>
      </w:r>
    </w:p>
    <w:p w14:paraId="08E1DA5F" w14:textId="77777777" w:rsidR="00E84938" w:rsidRDefault="00E84938" w:rsidP="00E84938"/>
    <w:p w14:paraId="08E1DA60" w14:textId="4C06993F" w:rsidR="00E84938" w:rsidRPr="001C10D1" w:rsidRDefault="00E84938" w:rsidP="00E84938">
      <w:r w:rsidRPr="001C10D1">
        <w:t>Een paginanummer op de pagina met de inhoudsopgave hoort niet, dus zetten we een vinkje in het vakje met “eerste pagina afwijkend”.</w:t>
      </w:r>
      <w:r>
        <w:br/>
      </w:r>
    </w:p>
    <w:p w14:paraId="08E1DA61" w14:textId="3832C4C4" w:rsidR="00E84938" w:rsidRPr="001C10D1" w:rsidRDefault="00801DBB" w:rsidP="00E84938">
      <w:pPr>
        <w:rPr>
          <w:noProof/>
          <w:lang w:eastAsia="nl-NL"/>
        </w:rPr>
      </w:pPr>
      <w:r w:rsidRPr="001C10D1">
        <w:rPr>
          <w:noProof/>
          <w:lang w:eastAsia="nl-NL"/>
        </w:rPr>
        <mc:AlternateContent>
          <mc:Choice Requires="wps">
            <w:drawing>
              <wp:anchor distT="0" distB="0" distL="114300" distR="114300" simplePos="0" relativeHeight="251669504" behindDoc="0" locked="0" layoutInCell="1" allowOverlap="1" wp14:anchorId="08E1DAE2" wp14:editId="1496B1A3">
                <wp:simplePos x="0" y="0"/>
                <wp:positionH relativeFrom="column">
                  <wp:posOffset>-26035</wp:posOffset>
                </wp:positionH>
                <wp:positionV relativeFrom="paragraph">
                  <wp:posOffset>1351915</wp:posOffset>
                </wp:positionV>
                <wp:extent cx="1691640" cy="160020"/>
                <wp:effectExtent l="0" t="0" r="3810" b="0"/>
                <wp:wrapThrough wrapText="bothSides">
                  <wp:wrapPolygon edited="0">
                    <wp:start x="0" y="0"/>
                    <wp:lineTo x="0" y="18000"/>
                    <wp:lineTo x="21405" y="18000"/>
                    <wp:lineTo x="21405" y="0"/>
                    <wp:lineTo x="0" y="0"/>
                  </wp:wrapPolygon>
                </wp:wrapThrough>
                <wp:docPr id="40" name="Tekstvak 40"/>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prstClr val="white"/>
                        </a:solidFill>
                        <a:ln>
                          <a:noFill/>
                        </a:ln>
                        <a:effectLst/>
                      </wps:spPr>
                      <wps:txbx>
                        <w:txbxContent>
                          <w:p w14:paraId="08E1DAEF" w14:textId="77777777" w:rsidR="0011744B" w:rsidRPr="00A3169D" w:rsidRDefault="0011744B" w:rsidP="00E84938">
                            <w:pPr>
                              <w:pStyle w:val="Bijschrift"/>
                              <w:rPr>
                                <w:noProof/>
                                <w:sz w:val="16"/>
                                <w:szCs w:val="16"/>
                              </w:rPr>
                            </w:pPr>
                            <w:r w:rsidRPr="00A3169D">
                              <w:rPr>
                                <w:noProof/>
                                <w:sz w:val="16"/>
                                <w:szCs w:val="16"/>
                              </w:rPr>
                              <w:t>7</w:t>
                            </w:r>
                            <w:r w:rsidRPr="00A3169D">
                              <w:rPr>
                                <w:sz w:val="16"/>
                                <w:szCs w:val="16"/>
                              </w:rPr>
                              <w:t>. opmaak paginanummers.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0" o:spid="_x0000_s1027" type="#_x0000_t202" style="position:absolute;margin-left:-2.05pt;margin-top:106.45pt;width:133.2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" stroked="f">
                <v:textbox inset="0,0,0,0">
                  <w:txbxContent>
                    <w:p w14:paraId="08E1DAEF" w14:textId="77777777" w:rsidR="0011744B" w:rsidRPr="00A3169D" w:rsidRDefault="0011744B" w:rsidP="00E84938">
                      <w:pPr>
                        <w:pStyle w:val="Bijschrift"/>
                        <w:rPr>
                          <w:noProof/>
                          <w:sz w:val="16"/>
                          <w:szCs w:val="16"/>
                        </w:rPr>
                      </w:pPr>
                      <w:r w:rsidRPr="00A3169D">
                        <w:rPr>
                          <w:noProof/>
                          <w:sz w:val="16"/>
                          <w:szCs w:val="16"/>
                        </w:rPr>
                        <w:t>7</w:t>
                      </w:r>
                      <w:r w:rsidRPr="00A3169D">
                        <w:rPr>
                          <w:sz w:val="16"/>
                          <w:szCs w:val="16"/>
                        </w:rPr>
                        <w:t>. opmaak paginanummers.</w:t>
                      </w:r>
                    </w:p>
                  </w:txbxContent>
                </v:textbox>
                <w10:wrap type="through"/>
              </v:shape>
            </w:pict>
          </mc:Fallback>
        </mc:AlternateContent>
      </w:r>
      <w:r w:rsidRPr="001C10D1">
        <w:rPr>
          <w:noProof/>
          <w:lang w:eastAsia="nl-NL"/>
        </w:rPr>
        <mc:AlternateContent>
          <mc:Choice Requires="wps">
            <w:drawing>
              <wp:anchor distT="0" distB="0" distL="114300" distR="114300" simplePos="0" relativeHeight="251665408" behindDoc="0" locked="0" layoutInCell="1" allowOverlap="1" wp14:anchorId="08E1DADE" wp14:editId="76F4DE7E">
                <wp:simplePos x="0" y="0"/>
                <wp:positionH relativeFrom="column">
                  <wp:posOffset>1149350</wp:posOffset>
                </wp:positionH>
                <wp:positionV relativeFrom="paragraph">
                  <wp:posOffset>556895</wp:posOffset>
                </wp:positionV>
                <wp:extent cx="228600" cy="487680"/>
                <wp:effectExtent l="57150" t="19050" r="19050" b="45720"/>
                <wp:wrapNone/>
                <wp:docPr id="37" name="Rechte verbindingslijn met pijl 37"/>
                <wp:cNvGraphicFramePr/>
                <a:graphic xmlns:a="http://schemas.openxmlformats.org/drawingml/2006/main">
                  <a:graphicData uri="http://schemas.microsoft.com/office/word/2010/wordprocessingShape">
                    <wps:wsp>
                      <wps:cNvCnPr/>
                      <wps:spPr>
                        <a:xfrm flipH="1">
                          <a:off x="0" y="0"/>
                          <a:ext cx="228600" cy="4876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2BDF29E" id="Rechte verbindingslijn met pijl 37" o:spid="_x0000_s1026" type="#_x0000_t32" style="position:absolute;margin-left:90.5pt;margin-top:43.85pt;width:18pt;height:38.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" strokecolor="#bc4542 [3045]" strokeweight="2.25pt">
                <v:stroke endarrow="open"/>
              </v:shape>
            </w:pict>
          </mc:Fallback>
        </mc:AlternateContent>
      </w:r>
      <w:r>
        <w:rPr>
          <w:noProof/>
          <w:lang w:eastAsia="nl-NL"/>
        </w:rPr>
        <w:drawing>
          <wp:anchor distT="0" distB="0" distL="114300" distR="114300" simplePos="0" relativeHeight="251635711" behindDoc="0" locked="0" layoutInCell="1" allowOverlap="1" wp14:anchorId="7B8FC82C" wp14:editId="14251C15">
            <wp:simplePos x="0" y="0"/>
            <wp:positionH relativeFrom="column">
              <wp:posOffset>1905</wp:posOffset>
            </wp:positionH>
            <wp:positionV relativeFrom="page">
              <wp:posOffset>4591050</wp:posOffset>
            </wp:positionV>
            <wp:extent cx="1663700" cy="1299845"/>
            <wp:effectExtent l="0" t="0" r="0" b="0"/>
            <wp:wrapThrough wrapText="bothSides">
              <wp:wrapPolygon edited="0">
                <wp:start x="0" y="0"/>
                <wp:lineTo x="0" y="21210"/>
                <wp:lineTo x="21270" y="21210"/>
                <wp:lineTo x="21270" y="0"/>
                <wp:lineTo x="0" y="0"/>
              </wp:wrapPolygon>
            </wp:wrapThrough>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3349" t="60574" r="69778" b="25724"/>
                    <a:stretch/>
                  </pic:blipFill>
                  <pic:spPr bwMode="auto">
                    <a:xfrm>
                      <a:off x="0" y="0"/>
                      <a:ext cx="1663700" cy="129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938" w:rsidRPr="001C10D1">
        <w:t>Klik op het pijltje onder de knop “paginanummer” op de taakbalk en vervolgens op “opmaak paginanummers”.</w:t>
      </w:r>
      <w:r w:rsidR="00E84938" w:rsidRPr="001C10D1">
        <w:rPr>
          <w:noProof/>
          <w:lang w:eastAsia="nl-NL"/>
        </w:rPr>
        <w:t xml:space="preserve"> Vul in het venster dat verschijnt bij “beginnen bij” een 1 in. </w:t>
      </w:r>
    </w:p>
    <w:p w14:paraId="08E1DA62" w14:textId="249B2A8B" w:rsidR="00E84938" w:rsidRDefault="004021CA" w:rsidP="00E84938">
      <w:pPr>
        <w:rPr>
          <w:noProof/>
          <w:lang w:eastAsia="nl-NL"/>
        </w:rPr>
      </w:pPr>
      <w:r w:rsidRPr="001C10D1">
        <w:rPr>
          <w:noProof/>
          <w:lang w:eastAsia="nl-NL"/>
        </w:rPr>
        <mc:AlternateContent>
          <mc:Choice Requires="wps">
            <w:drawing>
              <wp:anchor distT="0" distB="0" distL="114300" distR="114300" simplePos="0" relativeHeight="251666432" behindDoc="0" locked="0" layoutInCell="1" allowOverlap="1" wp14:anchorId="08E1DAD8" wp14:editId="3E685A80">
                <wp:simplePos x="0" y="0"/>
                <wp:positionH relativeFrom="column">
                  <wp:posOffset>3196717</wp:posOffset>
                </wp:positionH>
                <wp:positionV relativeFrom="paragraph">
                  <wp:posOffset>55347</wp:posOffset>
                </wp:positionV>
                <wp:extent cx="314554" cy="1316126"/>
                <wp:effectExtent l="95250" t="19050" r="28575" b="55880"/>
                <wp:wrapNone/>
                <wp:docPr id="38" name="Rechte verbindingslijn met pijl 38"/>
                <wp:cNvGraphicFramePr/>
                <a:graphic xmlns:a="http://schemas.openxmlformats.org/drawingml/2006/main">
                  <a:graphicData uri="http://schemas.microsoft.com/office/word/2010/wordprocessingShape">
                    <wps:wsp>
                      <wps:cNvCnPr/>
                      <wps:spPr>
                        <a:xfrm flipH="1">
                          <a:off x="0" y="0"/>
                          <a:ext cx="314554" cy="1316126"/>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859393" id="Rechte verbindingslijn met pijl 38" o:spid="_x0000_s1026" type="#_x0000_t32" style="position:absolute;margin-left:251.7pt;margin-top:4.35pt;width:24.75pt;height:10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" strokecolor="#bc4542 [3045]" strokeweight="2.25pt">
                <v:stroke endarrow="open"/>
              </v:shape>
            </w:pict>
          </mc:Fallback>
        </mc:AlternateContent>
      </w:r>
    </w:p>
    <w:p w14:paraId="08E1DA63" w14:textId="092D296F" w:rsidR="00E84938" w:rsidRDefault="004021CA" w:rsidP="00E84938">
      <w:pPr>
        <w:rPr>
          <w:noProof/>
          <w:lang w:eastAsia="nl-NL"/>
        </w:rPr>
      </w:pPr>
      <w:r>
        <w:rPr>
          <w:noProof/>
          <w:lang w:eastAsia="nl-NL"/>
        </w:rPr>
        <w:drawing>
          <wp:anchor distT="0" distB="0" distL="114300" distR="114300" simplePos="0" relativeHeight="251634686" behindDoc="0" locked="0" layoutInCell="1" allowOverlap="1" wp14:anchorId="30B7DA98" wp14:editId="345C2F09">
            <wp:simplePos x="0" y="0"/>
            <wp:positionH relativeFrom="column">
              <wp:posOffset>2940685</wp:posOffset>
            </wp:positionH>
            <wp:positionV relativeFrom="page">
              <wp:posOffset>5369357</wp:posOffset>
            </wp:positionV>
            <wp:extent cx="1652270" cy="1486535"/>
            <wp:effectExtent l="0" t="0" r="5080" b="0"/>
            <wp:wrapThrough wrapText="bothSides">
              <wp:wrapPolygon edited="0">
                <wp:start x="0" y="0"/>
                <wp:lineTo x="0" y="21314"/>
                <wp:lineTo x="21417" y="21314"/>
                <wp:lineTo x="21417" y="0"/>
                <wp:lineTo x="0" y="0"/>
              </wp:wrapPolygon>
            </wp:wrapThrough>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52270" cy="1486535"/>
                    </a:xfrm>
                    <a:prstGeom prst="rect">
                      <a:avLst/>
                    </a:prstGeom>
                  </pic:spPr>
                </pic:pic>
              </a:graphicData>
            </a:graphic>
            <wp14:sizeRelH relativeFrom="margin">
              <wp14:pctWidth>0</wp14:pctWidth>
            </wp14:sizeRelH>
            <wp14:sizeRelV relativeFrom="margin">
              <wp14:pctHeight>0</wp14:pctHeight>
            </wp14:sizeRelV>
          </wp:anchor>
        </w:drawing>
      </w:r>
    </w:p>
    <w:p w14:paraId="08E1DA64" w14:textId="4750E011" w:rsidR="00E84938" w:rsidRPr="001C10D1" w:rsidRDefault="00E84938" w:rsidP="00E84938">
      <w:pPr>
        <w:rPr>
          <w:noProof/>
          <w:lang w:eastAsia="nl-NL"/>
        </w:rPr>
      </w:pPr>
    </w:p>
    <w:p w14:paraId="08E1DA65" w14:textId="77777777" w:rsidR="00E84938" w:rsidRDefault="00E84938" w:rsidP="00E84938">
      <w:pPr>
        <w:rPr>
          <w:noProof/>
          <w:lang w:eastAsia="nl-NL"/>
        </w:rPr>
      </w:pPr>
    </w:p>
    <w:p w14:paraId="08E1DA66" w14:textId="77777777" w:rsidR="00E84938" w:rsidRDefault="00E84938" w:rsidP="00E84938">
      <w:pPr>
        <w:rPr>
          <w:noProof/>
          <w:lang w:eastAsia="nl-NL"/>
        </w:rPr>
      </w:pPr>
    </w:p>
    <w:p w14:paraId="08E1DA67" w14:textId="77777777" w:rsidR="00E84938" w:rsidRDefault="00E84938" w:rsidP="00E84938">
      <w:pPr>
        <w:rPr>
          <w:noProof/>
          <w:lang w:eastAsia="nl-NL"/>
        </w:rPr>
      </w:pPr>
    </w:p>
    <w:p w14:paraId="08E1DA68" w14:textId="77777777" w:rsidR="00E84938" w:rsidRDefault="00E84938" w:rsidP="00E84938">
      <w:pPr>
        <w:rPr>
          <w:noProof/>
          <w:lang w:eastAsia="nl-NL"/>
        </w:rPr>
      </w:pPr>
    </w:p>
    <w:p w14:paraId="08E1DA69" w14:textId="5659B1CE" w:rsidR="00E84938" w:rsidRDefault="00E84938" w:rsidP="00E84938">
      <w:pPr>
        <w:rPr>
          <w:noProof/>
          <w:lang w:eastAsia="nl-NL"/>
        </w:rPr>
      </w:pPr>
    </w:p>
    <w:p w14:paraId="4A071602" w14:textId="11FB91B0" w:rsidR="00801DBB" w:rsidRDefault="00801DBB" w:rsidP="00E84938">
      <w:pPr>
        <w:rPr>
          <w:noProof/>
          <w:lang w:eastAsia="nl-NL"/>
        </w:rPr>
      </w:pPr>
    </w:p>
    <w:p w14:paraId="7B10D730" w14:textId="1B97CAF4" w:rsidR="00801DBB" w:rsidRDefault="00801DBB" w:rsidP="00E84938">
      <w:pPr>
        <w:rPr>
          <w:noProof/>
          <w:lang w:eastAsia="nl-NL"/>
        </w:rPr>
      </w:pPr>
    </w:p>
    <w:p w14:paraId="2951BBC6" w14:textId="48E22048" w:rsidR="00801DBB" w:rsidRDefault="00801DBB" w:rsidP="00E84938">
      <w:pPr>
        <w:rPr>
          <w:noProof/>
          <w:lang w:eastAsia="nl-NL"/>
        </w:rPr>
      </w:pPr>
      <w:r w:rsidRPr="001C10D1">
        <w:rPr>
          <w:noProof/>
          <w:lang w:eastAsia="nl-NL"/>
        </w:rPr>
        <mc:AlternateContent>
          <mc:Choice Requires="wps">
            <w:drawing>
              <wp:anchor distT="0" distB="0" distL="114300" distR="114300" simplePos="0" relativeHeight="251670528" behindDoc="0" locked="0" layoutInCell="1" allowOverlap="1" wp14:anchorId="08E1DAE0" wp14:editId="592C2727">
                <wp:simplePos x="0" y="0"/>
                <wp:positionH relativeFrom="column">
                  <wp:posOffset>2980055</wp:posOffset>
                </wp:positionH>
                <wp:positionV relativeFrom="paragraph">
                  <wp:posOffset>5715</wp:posOffset>
                </wp:positionV>
                <wp:extent cx="1554480" cy="635"/>
                <wp:effectExtent l="0" t="0" r="0" b="0"/>
                <wp:wrapThrough wrapText="bothSides">
                  <wp:wrapPolygon edited="0">
                    <wp:start x="0" y="0"/>
                    <wp:lineTo x="0" y="21600"/>
                    <wp:lineTo x="21600" y="21600"/>
                    <wp:lineTo x="21600" y="0"/>
                  </wp:wrapPolygon>
                </wp:wrapThrough>
                <wp:docPr id="39" name="Tekstvak 39"/>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a:effectLst/>
                      </wps:spPr>
                      <wps:txbx>
                        <w:txbxContent>
                          <w:p w14:paraId="08E1DAEE" w14:textId="77777777" w:rsidR="0011744B" w:rsidRPr="00A3169D" w:rsidRDefault="0011744B" w:rsidP="00E84938">
                            <w:pPr>
                              <w:pStyle w:val="Bijschrift"/>
                              <w:rPr>
                                <w:noProof/>
                                <w:sz w:val="16"/>
                                <w:szCs w:val="16"/>
                              </w:rPr>
                            </w:pPr>
                            <w:r w:rsidRPr="00A3169D">
                              <w:rPr>
                                <w:noProof/>
                                <w:sz w:val="16"/>
                                <w:szCs w:val="16"/>
                              </w:rPr>
                              <w:t>8</w:t>
                            </w:r>
                            <w:r w:rsidRPr="00A3169D">
                              <w:rPr>
                                <w:sz w:val="16"/>
                                <w:szCs w:val="16"/>
                              </w:rPr>
                              <w:t>. start nummering 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9" o:spid="_x0000_s1028" type="#_x0000_t202" style="position:absolute;margin-left:234.65pt;margin-top:.45pt;width:122.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" stroked="f">
                <v:textbox style="mso-fit-shape-to-text:t" inset="0,0,0,0">
                  <w:txbxContent>
                    <w:p w14:paraId="08E1DAEE" w14:textId="77777777" w:rsidR="0011744B" w:rsidRPr="00A3169D" w:rsidRDefault="0011744B" w:rsidP="00E84938">
                      <w:pPr>
                        <w:pStyle w:val="Bijschrift"/>
                        <w:rPr>
                          <w:noProof/>
                          <w:sz w:val="16"/>
                          <w:szCs w:val="16"/>
                        </w:rPr>
                      </w:pPr>
                      <w:r w:rsidRPr="00A3169D">
                        <w:rPr>
                          <w:noProof/>
                          <w:sz w:val="16"/>
                          <w:szCs w:val="16"/>
                        </w:rPr>
                        <w:t>8</w:t>
                      </w:r>
                      <w:r w:rsidRPr="00A3169D">
                        <w:rPr>
                          <w:sz w:val="16"/>
                          <w:szCs w:val="16"/>
                        </w:rPr>
                        <w:t>. start nummering met...</w:t>
                      </w:r>
                    </w:p>
                  </w:txbxContent>
                </v:textbox>
                <w10:wrap type="through"/>
              </v:shape>
            </w:pict>
          </mc:Fallback>
        </mc:AlternateContent>
      </w:r>
    </w:p>
    <w:p w14:paraId="08E1DA6A" w14:textId="5CEB479A" w:rsidR="00E84938" w:rsidRDefault="00E84938" w:rsidP="00E84938">
      <w:pPr>
        <w:rPr>
          <w:noProof/>
          <w:lang w:eastAsia="nl-NL"/>
        </w:rPr>
      </w:pPr>
    </w:p>
    <w:p w14:paraId="08E1DA6B" w14:textId="40BA5F2D" w:rsidR="00E553E4" w:rsidRDefault="00B15487" w:rsidP="00E84938">
      <w:pPr>
        <w:rPr>
          <w:noProof/>
          <w:lang w:eastAsia="nl-NL"/>
        </w:rPr>
      </w:pPr>
      <w:r>
        <w:rPr>
          <w:noProof/>
          <w:lang w:eastAsia="nl-NL"/>
        </w:rPr>
        <w:t xml:space="preserve">Je kunt daarna </w:t>
      </w:r>
      <w:r w:rsidR="00E553E4">
        <w:rPr>
          <w:noProof/>
          <w:lang w:eastAsia="nl-NL"/>
        </w:rPr>
        <w:t>de koptekst loskoppelen en deze in de eerste enlaatste secties verwijderen.</w:t>
      </w:r>
    </w:p>
    <w:p w14:paraId="08E1DA6C" w14:textId="77777777" w:rsidR="00E553E4" w:rsidRDefault="00E553E4" w:rsidP="00E84938">
      <w:pPr>
        <w:rPr>
          <w:noProof/>
          <w:lang w:eastAsia="nl-NL"/>
        </w:rPr>
      </w:pPr>
    </w:p>
    <w:p w14:paraId="08E1DA6D" w14:textId="77777777" w:rsidR="00E84938" w:rsidRPr="001C10D1" w:rsidRDefault="00E553E4" w:rsidP="00E84938">
      <w:r>
        <w:rPr>
          <w:noProof/>
          <w:lang w:eastAsia="nl-NL"/>
        </w:rPr>
        <w:t>P</w:t>
      </w:r>
      <w:r w:rsidR="00E84938" w:rsidRPr="001C10D1">
        <w:rPr>
          <w:noProof/>
          <w:lang w:eastAsia="nl-NL"/>
        </w:rPr>
        <w:t>as daarna eventueel de automatische inhoudsopgave aan.</w:t>
      </w:r>
    </w:p>
    <w:p w14:paraId="08E1DA6E" w14:textId="77777777" w:rsidR="00E84938" w:rsidRPr="001C10D1" w:rsidRDefault="00E84938" w:rsidP="00E84938"/>
    <w:p w14:paraId="08E1DA6F" w14:textId="77777777" w:rsidR="00E84938" w:rsidRPr="001C10D1" w:rsidRDefault="00E84938" w:rsidP="00E84938"/>
    <w:p w14:paraId="08E1DA70" w14:textId="77777777" w:rsidR="00E84938" w:rsidRDefault="00E84938">
      <w:r>
        <w:br w:type="page"/>
      </w:r>
    </w:p>
    <w:p w14:paraId="08E1DA72" w14:textId="77777777" w:rsidR="006669D0" w:rsidRDefault="006669D0" w:rsidP="00BD6835">
      <w:r>
        <w:lastRenderedPageBreak/>
        <w:t>Conclusie</w:t>
      </w:r>
    </w:p>
    <w:p w14:paraId="08E1DA73" w14:textId="77777777" w:rsidR="006669D0" w:rsidRDefault="006669D0" w:rsidP="00BD6835"/>
    <w:p w14:paraId="08E1DA74" w14:textId="77777777" w:rsidR="006669D0" w:rsidRPr="00BD6835" w:rsidRDefault="006669D0" w:rsidP="00BD6835">
      <w:r w:rsidRPr="00BD6835">
        <w:t>In de conclusie geef je je bevindingen in de vorm van een samenvatting weer:</w:t>
      </w:r>
    </w:p>
    <w:p w14:paraId="08E1DA75" w14:textId="77777777" w:rsidR="006669D0" w:rsidRPr="00BD6835" w:rsidRDefault="006669D0" w:rsidP="00BD6835"/>
    <w:p w14:paraId="08E1DA76" w14:textId="77777777" w:rsidR="006669D0" w:rsidRPr="00BD6835" w:rsidRDefault="006669D0" w:rsidP="00BD6835">
      <w:r w:rsidRPr="00BD6835">
        <w:t>Geef hierbij altijd antwoord op de gestelde hoofd- en deelvragen uit de</w:t>
      </w:r>
      <w:r w:rsidRPr="00BD6835">
        <w:rPr>
          <w:spacing w:val="-1"/>
        </w:rPr>
        <w:t xml:space="preserve"> </w:t>
      </w:r>
      <w:r w:rsidRPr="00BD6835">
        <w:t>inleiding.</w:t>
      </w:r>
    </w:p>
    <w:p w14:paraId="08E1DA77" w14:textId="77777777" w:rsidR="006669D0" w:rsidRPr="00BD6835" w:rsidRDefault="006669D0" w:rsidP="00BD6835">
      <w:r w:rsidRPr="00BD6835">
        <w:t>Schrijf ook gevonden tegenstrijdigheden</w:t>
      </w:r>
      <w:r w:rsidRPr="00BD6835">
        <w:rPr>
          <w:spacing w:val="2"/>
        </w:rPr>
        <w:t xml:space="preserve"> </w:t>
      </w:r>
      <w:r w:rsidRPr="00BD6835">
        <w:t>op.</w:t>
      </w:r>
    </w:p>
    <w:p w14:paraId="08E1DA78" w14:textId="77777777" w:rsidR="006669D0" w:rsidRPr="00BD6835" w:rsidRDefault="006669D0" w:rsidP="00BD6835">
      <w:r w:rsidRPr="00BD6835">
        <w:t>Geef een beargumenteerde eigen mening over het behandelde</w:t>
      </w:r>
      <w:r w:rsidRPr="00BD6835">
        <w:rPr>
          <w:spacing w:val="3"/>
        </w:rPr>
        <w:t xml:space="preserve"> </w:t>
      </w:r>
      <w:r w:rsidRPr="00BD6835">
        <w:t>onderwerp.</w:t>
      </w:r>
    </w:p>
    <w:p w14:paraId="08E1DA79" w14:textId="77777777" w:rsidR="00F53A3B" w:rsidRPr="003D2854" w:rsidRDefault="00F53A3B" w:rsidP="00BD6835">
      <w:pPr>
        <w:rPr>
          <w:rFonts w:eastAsia="Times New Roman" w:cs="Arial"/>
          <w:sz w:val="24"/>
          <w:szCs w:val="24"/>
          <w:lang w:eastAsia="nl-NL"/>
        </w:rPr>
      </w:pPr>
      <w:r w:rsidRPr="003D2854">
        <w:rPr>
          <w:rFonts w:eastAsia="Times New Roman" w:cs="Arial"/>
          <w:sz w:val="24"/>
          <w:szCs w:val="24"/>
          <w:lang w:eastAsia="nl-NL"/>
        </w:rPr>
        <w:br w:type="page"/>
      </w:r>
    </w:p>
    <w:p w14:paraId="08E1DA7A" w14:textId="77777777" w:rsidR="006669D0" w:rsidRPr="009742B3" w:rsidRDefault="006669D0" w:rsidP="006669D0">
      <w:r w:rsidRPr="009742B3">
        <w:lastRenderedPageBreak/>
        <w:t>Bronvermelding</w:t>
      </w:r>
    </w:p>
    <w:p w14:paraId="08E1DA7B" w14:textId="77777777" w:rsidR="006669D0" w:rsidRDefault="006669D0" w:rsidP="006669D0">
      <w:pPr>
        <w:pStyle w:val="Plattetekst"/>
        <w:spacing w:line="229" w:lineRule="exact"/>
        <w:ind w:left="117" w:firstLine="0"/>
        <w:rPr>
          <w:lang w:val="nl-NL"/>
        </w:rPr>
      </w:pPr>
      <w:r w:rsidRPr="009742B3">
        <w:rPr>
          <w:lang w:val="nl-NL"/>
        </w:rPr>
        <w:t>In de bronvermelding noteer je welke bronnen je hebt gebruikt:</w:t>
      </w:r>
    </w:p>
    <w:p w14:paraId="08E1DA7C" w14:textId="77777777" w:rsidR="006669D0" w:rsidRPr="009742B3" w:rsidRDefault="006669D0" w:rsidP="006669D0">
      <w:pPr>
        <w:pStyle w:val="Plattetekst"/>
        <w:spacing w:line="229" w:lineRule="exact"/>
        <w:ind w:left="117" w:firstLine="0"/>
        <w:rPr>
          <w:lang w:val="nl-NL"/>
        </w:rPr>
      </w:pPr>
    </w:p>
    <w:p w14:paraId="08E1DA7D" w14:textId="77777777" w:rsidR="006669D0" w:rsidRPr="009742B3" w:rsidRDefault="006669D0" w:rsidP="006669D0">
      <w:pPr>
        <w:pStyle w:val="Lijstalinea"/>
        <w:widowControl w:val="0"/>
        <w:numPr>
          <w:ilvl w:val="0"/>
          <w:numId w:val="2"/>
        </w:numPr>
        <w:tabs>
          <w:tab w:val="left" w:pos="478"/>
        </w:tabs>
        <w:spacing w:line="244" w:lineRule="exact"/>
        <w:ind w:left="477" w:hanging="360"/>
        <w:contextualSpacing w:val="0"/>
        <w:rPr>
          <w:sz w:val="20"/>
        </w:rPr>
      </w:pPr>
      <w:r w:rsidRPr="009742B3">
        <w:rPr>
          <w:sz w:val="20"/>
        </w:rPr>
        <w:t>van boeken: titel, schrijver(s), uitgeverij, jaar van uitgave en gebruikte</w:t>
      </w:r>
      <w:r w:rsidRPr="009742B3">
        <w:rPr>
          <w:spacing w:val="2"/>
          <w:sz w:val="20"/>
        </w:rPr>
        <w:t xml:space="preserve"> </w:t>
      </w:r>
      <w:r w:rsidRPr="009742B3">
        <w:rPr>
          <w:sz w:val="20"/>
        </w:rPr>
        <w:t>pagina’s;</w:t>
      </w:r>
    </w:p>
    <w:p w14:paraId="08E1DA7E" w14:textId="77777777" w:rsidR="006669D0" w:rsidRPr="009742B3" w:rsidRDefault="006669D0" w:rsidP="006669D0">
      <w:pPr>
        <w:pStyle w:val="Lijstalinea"/>
        <w:widowControl w:val="0"/>
        <w:numPr>
          <w:ilvl w:val="0"/>
          <w:numId w:val="2"/>
        </w:numPr>
        <w:tabs>
          <w:tab w:val="left" w:pos="478"/>
        </w:tabs>
        <w:spacing w:line="244" w:lineRule="exact"/>
        <w:ind w:left="477" w:hanging="360"/>
        <w:contextualSpacing w:val="0"/>
        <w:rPr>
          <w:sz w:val="20"/>
        </w:rPr>
      </w:pPr>
      <w:r w:rsidRPr="009742B3">
        <w:rPr>
          <w:sz w:val="20"/>
        </w:rPr>
        <w:t>van artikelen: titel van dag- of weekblad, schrijver(s), datum en gebruikte</w:t>
      </w:r>
      <w:r w:rsidRPr="009742B3">
        <w:rPr>
          <w:spacing w:val="2"/>
          <w:sz w:val="20"/>
        </w:rPr>
        <w:t xml:space="preserve"> </w:t>
      </w:r>
      <w:r w:rsidRPr="009742B3">
        <w:rPr>
          <w:sz w:val="20"/>
        </w:rPr>
        <w:t>pagina’s;</w:t>
      </w:r>
    </w:p>
    <w:p w14:paraId="08E1DA7F" w14:textId="77777777" w:rsidR="006669D0" w:rsidRPr="009742B3" w:rsidRDefault="006669D0" w:rsidP="006669D0">
      <w:pPr>
        <w:pStyle w:val="Lijstalinea"/>
        <w:widowControl w:val="0"/>
        <w:numPr>
          <w:ilvl w:val="0"/>
          <w:numId w:val="2"/>
        </w:numPr>
        <w:tabs>
          <w:tab w:val="left" w:pos="478"/>
        </w:tabs>
        <w:spacing w:line="240" w:lineRule="auto"/>
        <w:ind w:right="441" w:hanging="362"/>
        <w:contextualSpacing w:val="0"/>
        <w:rPr>
          <w:sz w:val="20"/>
        </w:rPr>
      </w:pPr>
      <w:r w:rsidRPr="009742B3">
        <w:rPr>
          <w:sz w:val="20"/>
        </w:rPr>
        <w:t>bij enquêtes: welke groep mensen is gevraagd, aantal uitgegeven formulieren, percentage deelnemers en gestelde</w:t>
      </w:r>
      <w:r w:rsidRPr="009742B3">
        <w:rPr>
          <w:spacing w:val="1"/>
          <w:sz w:val="20"/>
        </w:rPr>
        <w:t xml:space="preserve"> </w:t>
      </w:r>
      <w:r w:rsidRPr="009742B3">
        <w:rPr>
          <w:sz w:val="20"/>
        </w:rPr>
        <w:t>vragen;</w:t>
      </w:r>
    </w:p>
    <w:p w14:paraId="08E1DA80" w14:textId="77777777" w:rsidR="006669D0" w:rsidRPr="009742B3" w:rsidRDefault="006669D0" w:rsidP="006669D0">
      <w:pPr>
        <w:pStyle w:val="Lijstalinea"/>
        <w:widowControl w:val="0"/>
        <w:numPr>
          <w:ilvl w:val="0"/>
          <w:numId w:val="2"/>
        </w:numPr>
        <w:tabs>
          <w:tab w:val="left" w:pos="478"/>
        </w:tabs>
        <w:spacing w:line="244" w:lineRule="exact"/>
        <w:ind w:left="477" w:hanging="360"/>
        <w:contextualSpacing w:val="0"/>
        <w:rPr>
          <w:sz w:val="20"/>
        </w:rPr>
      </w:pPr>
      <w:r w:rsidRPr="009742B3">
        <w:rPr>
          <w:sz w:val="20"/>
        </w:rPr>
        <w:t>bij internet: gebruikte</w:t>
      </w:r>
      <w:r w:rsidRPr="009742B3">
        <w:rPr>
          <w:spacing w:val="1"/>
          <w:sz w:val="20"/>
        </w:rPr>
        <w:t xml:space="preserve"> </w:t>
      </w:r>
      <w:r w:rsidRPr="009742B3">
        <w:rPr>
          <w:sz w:val="20"/>
        </w:rPr>
        <w:t>links.</w:t>
      </w:r>
    </w:p>
    <w:p w14:paraId="08E1DA81" w14:textId="77777777" w:rsidR="006669D0" w:rsidRDefault="006669D0">
      <w:pPr>
        <w:rPr>
          <w:rFonts w:eastAsia="Times New Roman" w:cs="Arial"/>
          <w:sz w:val="24"/>
          <w:szCs w:val="24"/>
          <w:lang w:eastAsia="nl-NL"/>
        </w:rPr>
      </w:pPr>
      <w:r>
        <w:rPr>
          <w:rFonts w:eastAsia="Times New Roman" w:cs="Arial"/>
          <w:sz w:val="24"/>
          <w:szCs w:val="24"/>
          <w:lang w:eastAsia="nl-NL"/>
        </w:rPr>
        <w:br w:type="page"/>
      </w:r>
    </w:p>
    <w:p w14:paraId="08E1DA82" w14:textId="77777777" w:rsidR="00F53A3B" w:rsidRPr="003D2854" w:rsidRDefault="00F53A3B" w:rsidP="00F53A3B">
      <w:pPr>
        <w:spacing w:line="240" w:lineRule="auto"/>
        <w:rPr>
          <w:rFonts w:eastAsia="Times New Roman" w:cs="Arial"/>
          <w:sz w:val="24"/>
          <w:szCs w:val="24"/>
          <w:lang w:eastAsia="nl-NL"/>
        </w:rPr>
      </w:pPr>
      <w:r w:rsidRPr="003D2854">
        <w:rPr>
          <w:rFonts w:eastAsia="Times New Roman" w:cs="Arial"/>
          <w:sz w:val="24"/>
          <w:szCs w:val="24"/>
          <w:lang w:eastAsia="nl-NL"/>
        </w:rPr>
        <w:lastRenderedPageBreak/>
        <w:t>Lege achterpagina</w:t>
      </w:r>
    </w:p>
    <w:p w14:paraId="08E1DA83" w14:textId="77777777" w:rsidR="00DA5DD8" w:rsidRPr="003D2854" w:rsidRDefault="00DA5DD8"/>
    <w:sectPr w:rsidR="00DA5DD8" w:rsidRPr="003D2854" w:rsidSect="007800F5">
      <w:headerReference w:type="default" r:id="rId36"/>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82FFD" w14:textId="77777777" w:rsidR="00C56948" w:rsidRDefault="00C56948" w:rsidP="00F53A3B">
      <w:pPr>
        <w:spacing w:line="240" w:lineRule="auto"/>
      </w:pPr>
      <w:r>
        <w:separator/>
      </w:r>
    </w:p>
  </w:endnote>
  <w:endnote w:type="continuationSeparator" w:id="0">
    <w:p w14:paraId="2D251625" w14:textId="77777777" w:rsidR="00C56948" w:rsidRDefault="00C56948" w:rsidP="00F53A3B">
      <w:pPr>
        <w:spacing w:line="240" w:lineRule="auto"/>
      </w:pPr>
      <w:r>
        <w:continuationSeparator/>
      </w:r>
    </w:p>
  </w:endnote>
  <w:endnote w:type="continuationNotice" w:id="1">
    <w:p w14:paraId="64552A0C" w14:textId="77777777" w:rsidR="00C56948" w:rsidRDefault="00C569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232179"/>
      <w:docPartObj>
        <w:docPartGallery w:val="Page Numbers (Bottom of Page)"/>
        <w:docPartUnique/>
      </w:docPartObj>
    </w:sdtPr>
    <w:sdtEndPr/>
    <w:sdtContent>
      <w:p w14:paraId="08E1DAEA" w14:textId="629BBA56" w:rsidR="0011744B" w:rsidRDefault="0011744B">
        <w:pPr>
          <w:pStyle w:val="Voettekst"/>
          <w:jc w:val="center"/>
        </w:pPr>
        <w:r>
          <w:fldChar w:fldCharType="begin"/>
        </w:r>
        <w:r>
          <w:instrText>PAGE   \* MERGEFORMAT</w:instrText>
        </w:r>
        <w:r>
          <w:fldChar w:fldCharType="separate"/>
        </w:r>
        <w:r w:rsidR="000B77FE">
          <w:rPr>
            <w:noProof/>
          </w:rPr>
          <w:t>20</w:t>
        </w:r>
        <w:r>
          <w:fldChar w:fldCharType="end"/>
        </w:r>
      </w:p>
    </w:sdtContent>
  </w:sdt>
  <w:p w14:paraId="08E1DAEB" w14:textId="77777777" w:rsidR="0011744B" w:rsidRDefault="001174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A329A" w14:textId="77777777" w:rsidR="00C56948" w:rsidRDefault="00C56948" w:rsidP="00F53A3B">
      <w:pPr>
        <w:spacing w:line="240" w:lineRule="auto"/>
      </w:pPr>
      <w:r>
        <w:separator/>
      </w:r>
    </w:p>
  </w:footnote>
  <w:footnote w:type="continuationSeparator" w:id="0">
    <w:p w14:paraId="7065D69C" w14:textId="77777777" w:rsidR="00C56948" w:rsidRDefault="00C56948" w:rsidP="00F53A3B">
      <w:pPr>
        <w:spacing w:line="240" w:lineRule="auto"/>
      </w:pPr>
      <w:r>
        <w:continuationSeparator/>
      </w:r>
    </w:p>
  </w:footnote>
  <w:footnote w:type="continuationNotice" w:id="1">
    <w:p w14:paraId="7398CB93" w14:textId="77777777" w:rsidR="00C56948" w:rsidRDefault="00C56948">
      <w:pPr>
        <w:spacing w:line="240" w:lineRule="auto"/>
      </w:pPr>
    </w:p>
  </w:footnote>
  <w:footnote w:id="2">
    <w:p w14:paraId="08E1DAEC" w14:textId="77777777" w:rsidR="0011744B" w:rsidRDefault="0011744B" w:rsidP="00F53A3B">
      <w:pPr>
        <w:pStyle w:val="Voetnoottekst"/>
      </w:pPr>
      <w:r>
        <w:rPr>
          <w:rStyle w:val="Voetnootmarkering"/>
        </w:rPr>
        <w:footnoteRef/>
      </w:r>
      <w:r>
        <w:t xml:space="preserve"> Deze tekst dus verwijderen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DAE8" w14:textId="77777777" w:rsidR="0011744B" w:rsidRDefault="0011744B" w:rsidP="007800F5">
    <w:pPr>
      <w:pStyle w:val="Koptekst"/>
      <w:jc w:val="center"/>
    </w:pPr>
    <w:r>
      <w:t>Oefenen in Word</w:t>
    </w:r>
  </w:p>
  <w:p w14:paraId="08E1DAE9" w14:textId="77777777" w:rsidR="0011744B" w:rsidRDefault="0011744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7C03"/>
    <w:multiLevelType w:val="multilevel"/>
    <w:tmpl w:val="9800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107FE"/>
    <w:multiLevelType w:val="hybridMultilevel"/>
    <w:tmpl w:val="F10A978E"/>
    <w:lvl w:ilvl="0" w:tplc="04130001">
      <w:start w:val="1"/>
      <w:numFmt w:val="bullet"/>
      <w:lvlText w:val=""/>
      <w:lvlJc w:val="left"/>
      <w:pPr>
        <w:ind w:left="720" w:hanging="360"/>
      </w:pPr>
      <w:rPr>
        <w:rFonts w:ascii="Symbol" w:hAnsi="Symbol" w:hint="default"/>
      </w:rPr>
    </w:lvl>
    <w:lvl w:ilvl="1" w:tplc="92B476FC">
      <w:numFmt w:val="bullet"/>
      <w:lvlText w:val="•"/>
      <w:lvlJc w:val="left"/>
      <w:pPr>
        <w:ind w:left="1785" w:hanging="705"/>
      </w:pPr>
      <w:rPr>
        <w:rFonts w:ascii="Calibri" w:eastAsiaTheme="minorHAnsi" w:hAnsi="Calibri"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9D71C5"/>
    <w:multiLevelType w:val="multilevel"/>
    <w:tmpl w:val="D6E0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AC3EA9"/>
    <w:multiLevelType w:val="hybridMultilevel"/>
    <w:tmpl w:val="0EA4F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DE44EAF"/>
    <w:multiLevelType w:val="hybridMultilevel"/>
    <w:tmpl w:val="C5225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7019C7"/>
    <w:multiLevelType w:val="multilevel"/>
    <w:tmpl w:val="2A66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8B3A76"/>
    <w:multiLevelType w:val="hybridMultilevel"/>
    <w:tmpl w:val="F6800FDA"/>
    <w:lvl w:ilvl="0" w:tplc="A434C8B0">
      <w:start w:val="1"/>
      <w:numFmt w:val="decimal"/>
      <w:lvlText w:val="%1."/>
      <w:lvlJc w:val="left"/>
      <w:pPr>
        <w:ind w:left="477" w:hanging="361"/>
      </w:pPr>
      <w:rPr>
        <w:rFonts w:ascii="Arial" w:eastAsia="Arial" w:hAnsi="Arial" w:cs="Arial" w:hint="default"/>
        <w:b/>
        <w:bCs/>
        <w:spacing w:val="-1"/>
        <w:w w:val="100"/>
        <w:sz w:val="20"/>
        <w:szCs w:val="20"/>
      </w:rPr>
    </w:lvl>
    <w:lvl w:ilvl="1" w:tplc="887098E4">
      <w:start w:val="1"/>
      <w:numFmt w:val="bullet"/>
      <w:lvlText w:val="•"/>
      <w:lvlJc w:val="left"/>
      <w:pPr>
        <w:ind w:left="1324" w:hanging="361"/>
      </w:pPr>
      <w:rPr>
        <w:rFonts w:hint="default"/>
      </w:rPr>
    </w:lvl>
    <w:lvl w:ilvl="2" w:tplc="12522C58">
      <w:start w:val="1"/>
      <w:numFmt w:val="bullet"/>
      <w:lvlText w:val="•"/>
      <w:lvlJc w:val="left"/>
      <w:pPr>
        <w:ind w:left="2168" w:hanging="361"/>
      </w:pPr>
      <w:rPr>
        <w:rFonts w:hint="default"/>
      </w:rPr>
    </w:lvl>
    <w:lvl w:ilvl="3" w:tplc="A12C7F2C">
      <w:start w:val="1"/>
      <w:numFmt w:val="bullet"/>
      <w:lvlText w:val="•"/>
      <w:lvlJc w:val="left"/>
      <w:pPr>
        <w:ind w:left="3012" w:hanging="361"/>
      </w:pPr>
      <w:rPr>
        <w:rFonts w:hint="default"/>
      </w:rPr>
    </w:lvl>
    <w:lvl w:ilvl="4" w:tplc="3086FBFC">
      <w:start w:val="1"/>
      <w:numFmt w:val="bullet"/>
      <w:lvlText w:val="•"/>
      <w:lvlJc w:val="left"/>
      <w:pPr>
        <w:ind w:left="3856" w:hanging="361"/>
      </w:pPr>
      <w:rPr>
        <w:rFonts w:hint="default"/>
      </w:rPr>
    </w:lvl>
    <w:lvl w:ilvl="5" w:tplc="7A466504">
      <w:start w:val="1"/>
      <w:numFmt w:val="bullet"/>
      <w:lvlText w:val="•"/>
      <w:lvlJc w:val="left"/>
      <w:pPr>
        <w:ind w:left="4700" w:hanging="361"/>
      </w:pPr>
      <w:rPr>
        <w:rFonts w:hint="default"/>
      </w:rPr>
    </w:lvl>
    <w:lvl w:ilvl="6" w:tplc="CE8086E6">
      <w:start w:val="1"/>
      <w:numFmt w:val="bullet"/>
      <w:lvlText w:val="•"/>
      <w:lvlJc w:val="left"/>
      <w:pPr>
        <w:ind w:left="5544" w:hanging="361"/>
      </w:pPr>
      <w:rPr>
        <w:rFonts w:hint="default"/>
      </w:rPr>
    </w:lvl>
    <w:lvl w:ilvl="7" w:tplc="CFF8DA3C">
      <w:start w:val="1"/>
      <w:numFmt w:val="bullet"/>
      <w:lvlText w:val="•"/>
      <w:lvlJc w:val="left"/>
      <w:pPr>
        <w:ind w:left="6388" w:hanging="361"/>
      </w:pPr>
      <w:rPr>
        <w:rFonts w:hint="default"/>
      </w:rPr>
    </w:lvl>
    <w:lvl w:ilvl="8" w:tplc="B442D45A">
      <w:start w:val="1"/>
      <w:numFmt w:val="bullet"/>
      <w:lvlText w:val="•"/>
      <w:lvlJc w:val="left"/>
      <w:pPr>
        <w:ind w:left="7232" w:hanging="361"/>
      </w:pPr>
      <w:rPr>
        <w:rFonts w:hint="default"/>
      </w:rPr>
    </w:lvl>
  </w:abstractNum>
  <w:abstractNum w:abstractNumId="7">
    <w:nsid w:val="4E333C06"/>
    <w:multiLevelType w:val="hybridMultilevel"/>
    <w:tmpl w:val="CE7C0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5D05484"/>
    <w:multiLevelType w:val="hybridMultilevel"/>
    <w:tmpl w:val="2CF87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C2E294B"/>
    <w:multiLevelType w:val="hybridMultilevel"/>
    <w:tmpl w:val="CF4A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46B2E86"/>
    <w:multiLevelType w:val="multilevel"/>
    <w:tmpl w:val="FF7C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C40935"/>
    <w:multiLevelType w:val="hybridMultilevel"/>
    <w:tmpl w:val="CEF8A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7BA687D"/>
    <w:multiLevelType w:val="hybridMultilevel"/>
    <w:tmpl w:val="A7F2585C"/>
    <w:lvl w:ilvl="0" w:tplc="2190F1AC">
      <w:start w:val="1"/>
      <w:numFmt w:val="bullet"/>
      <w:lvlText w:val=""/>
      <w:lvlJc w:val="left"/>
      <w:pPr>
        <w:ind w:left="479" w:hanging="363"/>
      </w:pPr>
      <w:rPr>
        <w:rFonts w:ascii="Symbol" w:eastAsia="Symbol" w:hAnsi="Symbol" w:cs="Symbol" w:hint="default"/>
        <w:w w:val="100"/>
        <w:sz w:val="20"/>
        <w:szCs w:val="20"/>
      </w:rPr>
    </w:lvl>
    <w:lvl w:ilvl="1" w:tplc="EFB8FE42">
      <w:start w:val="1"/>
      <w:numFmt w:val="bullet"/>
      <w:lvlText w:val="•"/>
      <w:lvlJc w:val="left"/>
      <w:pPr>
        <w:ind w:left="1324" w:hanging="363"/>
      </w:pPr>
      <w:rPr>
        <w:rFonts w:hint="default"/>
      </w:rPr>
    </w:lvl>
    <w:lvl w:ilvl="2" w:tplc="D0700E2C">
      <w:start w:val="1"/>
      <w:numFmt w:val="bullet"/>
      <w:lvlText w:val="•"/>
      <w:lvlJc w:val="left"/>
      <w:pPr>
        <w:ind w:left="2168" w:hanging="363"/>
      </w:pPr>
      <w:rPr>
        <w:rFonts w:hint="default"/>
      </w:rPr>
    </w:lvl>
    <w:lvl w:ilvl="3" w:tplc="0922DA78">
      <w:start w:val="1"/>
      <w:numFmt w:val="bullet"/>
      <w:lvlText w:val="•"/>
      <w:lvlJc w:val="left"/>
      <w:pPr>
        <w:ind w:left="3012" w:hanging="363"/>
      </w:pPr>
      <w:rPr>
        <w:rFonts w:hint="default"/>
      </w:rPr>
    </w:lvl>
    <w:lvl w:ilvl="4" w:tplc="D480B772">
      <w:start w:val="1"/>
      <w:numFmt w:val="bullet"/>
      <w:lvlText w:val="•"/>
      <w:lvlJc w:val="left"/>
      <w:pPr>
        <w:ind w:left="3856" w:hanging="363"/>
      </w:pPr>
      <w:rPr>
        <w:rFonts w:hint="default"/>
      </w:rPr>
    </w:lvl>
    <w:lvl w:ilvl="5" w:tplc="186EB8B8">
      <w:start w:val="1"/>
      <w:numFmt w:val="bullet"/>
      <w:lvlText w:val="•"/>
      <w:lvlJc w:val="left"/>
      <w:pPr>
        <w:ind w:left="4700" w:hanging="363"/>
      </w:pPr>
      <w:rPr>
        <w:rFonts w:hint="default"/>
      </w:rPr>
    </w:lvl>
    <w:lvl w:ilvl="6" w:tplc="0CEC1EDC">
      <w:start w:val="1"/>
      <w:numFmt w:val="bullet"/>
      <w:lvlText w:val="•"/>
      <w:lvlJc w:val="left"/>
      <w:pPr>
        <w:ind w:left="5544" w:hanging="363"/>
      </w:pPr>
      <w:rPr>
        <w:rFonts w:hint="default"/>
      </w:rPr>
    </w:lvl>
    <w:lvl w:ilvl="7" w:tplc="5CCEB762">
      <w:start w:val="1"/>
      <w:numFmt w:val="bullet"/>
      <w:lvlText w:val="•"/>
      <w:lvlJc w:val="left"/>
      <w:pPr>
        <w:ind w:left="6388" w:hanging="363"/>
      </w:pPr>
      <w:rPr>
        <w:rFonts w:hint="default"/>
      </w:rPr>
    </w:lvl>
    <w:lvl w:ilvl="8" w:tplc="B83446EE">
      <w:start w:val="1"/>
      <w:numFmt w:val="bullet"/>
      <w:lvlText w:val="•"/>
      <w:lvlJc w:val="left"/>
      <w:pPr>
        <w:ind w:left="7232" w:hanging="363"/>
      </w:pPr>
      <w:rPr>
        <w:rFonts w:hint="default"/>
      </w:rPr>
    </w:lvl>
  </w:abstractNum>
  <w:num w:numId="1">
    <w:abstractNumId w:val="4"/>
  </w:num>
  <w:num w:numId="2">
    <w:abstractNumId w:val="12"/>
  </w:num>
  <w:num w:numId="3">
    <w:abstractNumId w:val="1"/>
  </w:num>
  <w:num w:numId="4">
    <w:abstractNumId w:val="6"/>
  </w:num>
  <w:num w:numId="5">
    <w:abstractNumId w:val="5"/>
  </w:num>
  <w:num w:numId="6">
    <w:abstractNumId w:val="0"/>
  </w:num>
  <w:num w:numId="7">
    <w:abstractNumId w:val="2"/>
  </w:num>
  <w:num w:numId="8">
    <w:abstractNumId w:val="10"/>
  </w:num>
  <w:num w:numId="9">
    <w:abstractNumId w:val="9"/>
  </w:num>
  <w:num w:numId="10">
    <w:abstractNumId w:val="3"/>
  </w:num>
  <w:num w:numId="11">
    <w:abstractNumId w:val="1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3B"/>
    <w:rsid w:val="00064545"/>
    <w:rsid w:val="000B77FE"/>
    <w:rsid w:val="000B78E2"/>
    <w:rsid w:val="000C1F16"/>
    <w:rsid w:val="001021A7"/>
    <w:rsid w:val="0011744B"/>
    <w:rsid w:val="001A7202"/>
    <w:rsid w:val="001D2687"/>
    <w:rsid w:val="001F0B75"/>
    <w:rsid w:val="00270994"/>
    <w:rsid w:val="0028696B"/>
    <w:rsid w:val="00334AC1"/>
    <w:rsid w:val="0036754E"/>
    <w:rsid w:val="003D2854"/>
    <w:rsid w:val="003D42FC"/>
    <w:rsid w:val="004021CA"/>
    <w:rsid w:val="00407978"/>
    <w:rsid w:val="00482FBD"/>
    <w:rsid w:val="00486FB5"/>
    <w:rsid w:val="004C2C6B"/>
    <w:rsid w:val="004D194A"/>
    <w:rsid w:val="004E1026"/>
    <w:rsid w:val="005001B8"/>
    <w:rsid w:val="00514D33"/>
    <w:rsid w:val="00517B43"/>
    <w:rsid w:val="0053379D"/>
    <w:rsid w:val="005B3CB4"/>
    <w:rsid w:val="005B7677"/>
    <w:rsid w:val="006669D0"/>
    <w:rsid w:val="00676CB1"/>
    <w:rsid w:val="006C694A"/>
    <w:rsid w:val="006F2A28"/>
    <w:rsid w:val="006F6490"/>
    <w:rsid w:val="007027C6"/>
    <w:rsid w:val="00736683"/>
    <w:rsid w:val="007379FF"/>
    <w:rsid w:val="007800F5"/>
    <w:rsid w:val="007D212C"/>
    <w:rsid w:val="00801DBB"/>
    <w:rsid w:val="008568C7"/>
    <w:rsid w:val="008569EF"/>
    <w:rsid w:val="00873C6F"/>
    <w:rsid w:val="008E4F47"/>
    <w:rsid w:val="008F0069"/>
    <w:rsid w:val="008F3D80"/>
    <w:rsid w:val="00917C3D"/>
    <w:rsid w:val="0097155E"/>
    <w:rsid w:val="009E0276"/>
    <w:rsid w:val="009F06A4"/>
    <w:rsid w:val="009F16C3"/>
    <w:rsid w:val="00A95361"/>
    <w:rsid w:val="00AC2900"/>
    <w:rsid w:val="00B00F7E"/>
    <w:rsid w:val="00B15487"/>
    <w:rsid w:val="00B21FF3"/>
    <w:rsid w:val="00B32136"/>
    <w:rsid w:val="00B36681"/>
    <w:rsid w:val="00BD6835"/>
    <w:rsid w:val="00C22E24"/>
    <w:rsid w:val="00C249A4"/>
    <w:rsid w:val="00C2755F"/>
    <w:rsid w:val="00C56948"/>
    <w:rsid w:val="00CA264D"/>
    <w:rsid w:val="00CB132A"/>
    <w:rsid w:val="00CD7AD5"/>
    <w:rsid w:val="00D04768"/>
    <w:rsid w:val="00D50808"/>
    <w:rsid w:val="00DA5DD8"/>
    <w:rsid w:val="00DB7D53"/>
    <w:rsid w:val="00DC7F1C"/>
    <w:rsid w:val="00DF1538"/>
    <w:rsid w:val="00DF7180"/>
    <w:rsid w:val="00E42FA1"/>
    <w:rsid w:val="00E553E4"/>
    <w:rsid w:val="00E56889"/>
    <w:rsid w:val="00E8096D"/>
    <w:rsid w:val="00E84938"/>
    <w:rsid w:val="00EA43A4"/>
    <w:rsid w:val="00F04329"/>
    <w:rsid w:val="00F137F8"/>
    <w:rsid w:val="00F4242F"/>
    <w:rsid w:val="00F53A3B"/>
    <w:rsid w:val="00F80341"/>
    <w:rsid w:val="00F91826"/>
    <w:rsid w:val="16EC31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1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6490"/>
  </w:style>
  <w:style w:type="paragraph" w:styleId="Kop1">
    <w:name w:val="heading 1"/>
    <w:basedOn w:val="Standaard"/>
    <w:next w:val="Standaard"/>
    <w:link w:val="Kop1Char"/>
    <w:uiPriority w:val="9"/>
    <w:qFormat/>
    <w:rsid w:val="00486FB5"/>
    <w:pPr>
      <w:keepNext/>
      <w:keepLines/>
      <w:spacing w:before="100" w:beforeAutospacing="1" w:after="240"/>
      <w:outlineLvl w:val="0"/>
    </w:pPr>
    <w:rPr>
      <w:rFonts w:eastAsiaTheme="majorEastAsia" w:cstheme="majorBidi"/>
      <w:b/>
      <w:bCs/>
      <w:color w:val="000000" w:themeColor="text1"/>
      <w:sz w:val="28"/>
      <w:szCs w:val="28"/>
    </w:rPr>
  </w:style>
  <w:style w:type="paragraph" w:styleId="Kop2">
    <w:name w:val="heading 2"/>
    <w:basedOn w:val="Standaard"/>
    <w:next w:val="Standaard"/>
    <w:link w:val="Kop2Char"/>
    <w:uiPriority w:val="9"/>
    <w:unhideWhenUsed/>
    <w:qFormat/>
    <w:rsid w:val="00486FB5"/>
    <w:pPr>
      <w:keepNext/>
      <w:keepLines/>
      <w:spacing w:before="200"/>
      <w:outlineLvl w:val="1"/>
    </w:pPr>
    <w:rPr>
      <w:rFonts w:eastAsiaTheme="majorEastAsia" w:cstheme="majorBidi"/>
      <w:b/>
      <w:bCs/>
      <w:color w:val="000000" w:themeColor="text1"/>
      <w:sz w:val="24"/>
      <w:szCs w:val="26"/>
    </w:rPr>
  </w:style>
  <w:style w:type="paragraph" w:styleId="Kop3">
    <w:name w:val="heading 3"/>
    <w:basedOn w:val="Standaard"/>
    <w:next w:val="Standaard"/>
    <w:link w:val="Kop3Char"/>
    <w:uiPriority w:val="9"/>
    <w:unhideWhenUsed/>
    <w:qFormat/>
    <w:rsid w:val="00F53A3B"/>
    <w:pPr>
      <w:keepNext/>
      <w:keepLines/>
      <w:spacing w:before="200"/>
      <w:outlineLvl w:val="2"/>
    </w:pPr>
    <w:rPr>
      <w:rFonts w:eastAsiaTheme="majorEastAsia" w:cstheme="majorBidi"/>
      <w:b/>
      <w:bCs/>
    </w:rPr>
  </w:style>
  <w:style w:type="paragraph" w:styleId="Kop4">
    <w:name w:val="heading 4"/>
    <w:basedOn w:val="Standaard"/>
    <w:next w:val="Standaard"/>
    <w:link w:val="Kop4Char"/>
    <w:uiPriority w:val="9"/>
    <w:unhideWhenUsed/>
    <w:qFormat/>
    <w:rsid w:val="00F53A3B"/>
    <w:pPr>
      <w:keepNext/>
      <w:keepLines/>
      <w:spacing w:before="200"/>
      <w:outlineLvl w:val="3"/>
    </w:pPr>
    <w:rPr>
      <w:rFonts w:eastAsiaTheme="majorEastAsia" w:cstheme="majorBidi"/>
      <w:b/>
      <w:bCs/>
      <w:i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6FB5"/>
    <w:rPr>
      <w:rFonts w:ascii="Arial" w:eastAsiaTheme="majorEastAsia" w:hAnsi="Arial" w:cstheme="majorBidi"/>
      <w:b/>
      <w:bCs/>
      <w:color w:val="000000" w:themeColor="text1"/>
      <w:sz w:val="28"/>
      <w:szCs w:val="28"/>
    </w:rPr>
  </w:style>
  <w:style w:type="character" w:customStyle="1" w:styleId="Kop2Char">
    <w:name w:val="Kop 2 Char"/>
    <w:basedOn w:val="Standaardalinea-lettertype"/>
    <w:link w:val="Kop2"/>
    <w:uiPriority w:val="9"/>
    <w:rsid w:val="00486FB5"/>
    <w:rPr>
      <w:rFonts w:ascii="Arial" w:eastAsiaTheme="majorEastAsia" w:hAnsi="Arial" w:cstheme="majorBidi"/>
      <w:b/>
      <w:bCs/>
      <w:color w:val="000000" w:themeColor="text1"/>
      <w:sz w:val="24"/>
      <w:szCs w:val="26"/>
    </w:rPr>
  </w:style>
  <w:style w:type="paragraph" w:styleId="Titel">
    <w:name w:val="Title"/>
    <w:basedOn w:val="Standaard"/>
    <w:next w:val="Standaard"/>
    <w:link w:val="TitelChar"/>
    <w:uiPriority w:val="10"/>
    <w:qFormat/>
    <w:rsid w:val="008569E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569EF"/>
    <w:rPr>
      <w:rFonts w:ascii="Arial" w:eastAsiaTheme="majorEastAsia" w:hAnsi="Arial"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F53A3B"/>
    <w:rPr>
      <w:rFonts w:ascii="Trebuchet MS" w:eastAsiaTheme="majorEastAsia" w:hAnsi="Trebuchet MS" w:cstheme="majorBidi"/>
      <w:b/>
      <w:bCs/>
    </w:rPr>
  </w:style>
  <w:style w:type="character" w:customStyle="1" w:styleId="Kop4Char">
    <w:name w:val="Kop 4 Char"/>
    <w:basedOn w:val="Standaardalinea-lettertype"/>
    <w:link w:val="Kop4"/>
    <w:uiPriority w:val="9"/>
    <w:rsid w:val="00F53A3B"/>
    <w:rPr>
      <w:rFonts w:ascii="Trebuchet MS" w:eastAsiaTheme="majorEastAsia" w:hAnsi="Trebuchet MS" w:cstheme="majorBidi"/>
      <w:b/>
      <w:bCs/>
      <w:iCs/>
      <w:sz w:val="32"/>
    </w:rPr>
  </w:style>
  <w:style w:type="paragraph" w:styleId="Koptekst">
    <w:name w:val="header"/>
    <w:basedOn w:val="Standaard"/>
    <w:link w:val="KoptekstChar"/>
    <w:uiPriority w:val="99"/>
    <w:unhideWhenUsed/>
    <w:rsid w:val="00F53A3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53A3B"/>
    <w:rPr>
      <w:rFonts w:ascii="Trebuchet MS" w:hAnsi="Trebuchet MS"/>
    </w:rPr>
  </w:style>
  <w:style w:type="paragraph" w:styleId="Voettekst">
    <w:name w:val="footer"/>
    <w:basedOn w:val="Standaard"/>
    <w:link w:val="VoettekstChar"/>
    <w:uiPriority w:val="99"/>
    <w:unhideWhenUsed/>
    <w:rsid w:val="00F53A3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53A3B"/>
    <w:rPr>
      <w:rFonts w:ascii="Trebuchet MS" w:hAnsi="Trebuchet MS"/>
    </w:rPr>
  </w:style>
  <w:style w:type="paragraph" w:styleId="Kopvaninhoudsopgave">
    <w:name w:val="TOC Heading"/>
    <w:basedOn w:val="Kop1"/>
    <w:next w:val="Standaard"/>
    <w:uiPriority w:val="39"/>
    <w:semiHidden/>
    <w:unhideWhenUsed/>
    <w:qFormat/>
    <w:rsid w:val="00F53A3B"/>
    <w:pPr>
      <w:spacing w:before="480" w:beforeAutospacing="0" w:after="0"/>
      <w:outlineLvl w:val="9"/>
    </w:pPr>
    <w:rPr>
      <w:rFonts w:asciiTheme="majorHAnsi" w:hAnsiTheme="majorHAnsi"/>
      <w:color w:val="auto"/>
      <w:lang w:eastAsia="nl-NL"/>
    </w:rPr>
  </w:style>
  <w:style w:type="paragraph" w:styleId="Inhopg2">
    <w:name w:val="toc 2"/>
    <w:basedOn w:val="Standaard"/>
    <w:next w:val="Standaard"/>
    <w:autoRedefine/>
    <w:uiPriority w:val="39"/>
    <w:unhideWhenUsed/>
    <w:rsid w:val="00F53A3B"/>
    <w:pPr>
      <w:spacing w:after="100"/>
      <w:ind w:left="220"/>
    </w:pPr>
  </w:style>
  <w:style w:type="paragraph" w:styleId="Inhopg1">
    <w:name w:val="toc 1"/>
    <w:basedOn w:val="Standaard"/>
    <w:next w:val="Standaard"/>
    <w:autoRedefine/>
    <w:uiPriority w:val="39"/>
    <w:unhideWhenUsed/>
    <w:rsid w:val="00F53A3B"/>
    <w:pPr>
      <w:spacing w:after="100"/>
    </w:pPr>
  </w:style>
  <w:style w:type="character" w:styleId="Hyperlink">
    <w:name w:val="Hyperlink"/>
    <w:basedOn w:val="Standaardalinea-lettertype"/>
    <w:uiPriority w:val="99"/>
    <w:unhideWhenUsed/>
    <w:rsid w:val="00F53A3B"/>
    <w:rPr>
      <w:color w:val="0000FF" w:themeColor="hyperlink"/>
      <w:u w:val="single"/>
    </w:rPr>
  </w:style>
  <w:style w:type="paragraph" w:styleId="Inhopg3">
    <w:name w:val="toc 3"/>
    <w:basedOn w:val="Standaard"/>
    <w:next w:val="Standaard"/>
    <w:autoRedefine/>
    <w:uiPriority w:val="39"/>
    <w:unhideWhenUsed/>
    <w:rsid w:val="00F53A3B"/>
    <w:pPr>
      <w:spacing w:after="100"/>
      <w:ind w:left="440"/>
    </w:pPr>
  </w:style>
  <w:style w:type="paragraph" w:styleId="Lijstalinea">
    <w:name w:val="List Paragraph"/>
    <w:basedOn w:val="Standaard"/>
    <w:uiPriority w:val="34"/>
    <w:qFormat/>
    <w:rsid w:val="00F53A3B"/>
    <w:pPr>
      <w:ind w:left="720"/>
      <w:contextualSpacing/>
    </w:pPr>
  </w:style>
  <w:style w:type="paragraph" w:styleId="Voetnoottekst">
    <w:name w:val="footnote text"/>
    <w:basedOn w:val="Standaard"/>
    <w:link w:val="VoetnoottekstChar"/>
    <w:uiPriority w:val="99"/>
    <w:semiHidden/>
    <w:unhideWhenUsed/>
    <w:rsid w:val="00F53A3B"/>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F53A3B"/>
    <w:rPr>
      <w:rFonts w:ascii="Trebuchet MS" w:hAnsi="Trebuchet MS"/>
      <w:sz w:val="20"/>
      <w:szCs w:val="20"/>
    </w:rPr>
  </w:style>
  <w:style w:type="character" w:styleId="Voetnootmarkering">
    <w:name w:val="footnote reference"/>
    <w:basedOn w:val="Standaardalinea-lettertype"/>
    <w:uiPriority w:val="99"/>
    <w:semiHidden/>
    <w:unhideWhenUsed/>
    <w:rsid w:val="00F53A3B"/>
    <w:rPr>
      <w:vertAlign w:val="superscript"/>
    </w:rPr>
  </w:style>
  <w:style w:type="paragraph" w:styleId="Ballontekst">
    <w:name w:val="Balloon Text"/>
    <w:basedOn w:val="Standaard"/>
    <w:link w:val="BallontekstChar"/>
    <w:uiPriority w:val="99"/>
    <w:semiHidden/>
    <w:unhideWhenUsed/>
    <w:rsid w:val="00F53A3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3A3B"/>
    <w:rPr>
      <w:rFonts w:ascii="Tahoma" w:hAnsi="Tahoma" w:cs="Tahoma"/>
      <w:sz w:val="16"/>
      <w:szCs w:val="16"/>
    </w:rPr>
  </w:style>
  <w:style w:type="paragraph" w:styleId="Plattetekst">
    <w:name w:val="Body Text"/>
    <w:basedOn w:val="Standaard"/>
    <w:link w:val="PlattetekstChar"/>
    <w:uiPriority w:val="1"/>
    <w:qFormat/>
    <w:rsid w:val="006669D0"/>
    <w:pPr>
      <w:widowControl w:val="0"/>
      <w:spacing w:line="244" w:lineRule="exact"/>
      <w:ind w:left="477" w:hanging="360"/>
    </w:pPr>
    <w:rPr>
      <w:rFonts w:ascii="Arial" w:eastAsia="Arial" w:hAnsi="Arial" w:cs="Arial"/>
      <w:sz w:val="20"/>
      <w:szCs w:val="20"/>
      <w:lang w:val="en-US"/>
    </w:rPr>
  </w:style>
  <w:style w:type="character" w:customStyle="1" w:styleId="PlattetekstChar">
    <w:name w:val="Platte tekst Char"/>
    <w:basedOn w:val="Standaardalinea-lettertype"/>
    <w:link w:val="Plattetekst"/>
    <w:uiPriority w:val="1"/>
    <w:rsid w:val="006669D0"/>
    <w:rPr>
      <w:rFonts w:ascii="Arial" w:eastAsia="Arial" w:hAnsi="Arial" w:cs="Arial"/>
      <w:sz w:val="20"/>
      <w:szCs w:val="20"/>
      <w:lang w:val="en-US"/>
    </w:rPr>
  </w:style>
  <w:style w:type="table" w:styleId="Tabelraster">
    <w:name w:val="Table Grid"/>
    <w:basedOn w:val="Standaardtabel"/>
    <w:uiPriority w:val="59"/>
    <w:rsid w:val="00CA264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E84938"/>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6490"/>
  </w:style>
  <w:style w:type="paragraph" w:styleId="Kop1">
    <w:name w:val="heading 1"/>
    <w:basedOn w:val="Standaard"/>
    <w:next w:val="Standaard"/>
    <w:link w:val="Kop1Char"/>
    <w:uiPriority w:val="9"/>
    <w:qFormat/>
    <w:rsid w:val="00486FB5"/>
    <w:pPr>
      <w:keepNext/>
      <w:keepLines/>
      <w:spacing w:before="100" w:beforeAutospacing="1" w:after="240"/>
      <w:outlineLvl w:val="0"/>
    </w:pPr>
    <w:rPr>
      <w:rFonts w:eastAsiaTheme="majorEastAsia" w:cstheme="majorBidi"/>
      <w:b/>
      <w:bCs/>
      <w:color w:val="000000" w:themeColor="text1"/>
      <w:sz w:val="28"/>
      <w:szCs w:val="28"/>
    </w:rPr>
  </w:style>
  <w:style w:type="paragraph" w:styleId="Kop2">
    <w:name w:val="heading 2"/>
    <w:basedOn w:val="Standaard"/>
    <w:next w:val="Standaard"/>
    <w:link w:val="Kop2Char"/>
    <w:uiPriority w:val="9"/>
    <w:unhideWhenUsed/>
    <w:qFormat/>
    <w:rsid w:val="00486FB5"/>
    <w:pPr>
      <w:keepNext/>
      <w:keepLines/>
      <w:spacing w:before="200"/>
      <w:outlineLvl w:val="1"/>
    </w:pPr>
    <w:rPr>
      <w:rFonts w:eastAsiaTheme="majorEastAsia" w:cstheme="majorBidi"/>
      <w:b/>
      <w:bCs/>
      <w:color w:val="000000" w:themeColor="text1"/>
      <w:sz w:val="24"/>
      <w:szCs w:val="26"/>
    </w:rPr>
  </w:style>
  <w:style w:type="paragraph" w:styleId="Kop3">
    <w:name w:val="heading 3"/>
    <w:basedOn w:val="Standaard"/>
    <w:next w:val="Standaard"/>
    <w:link w:val="Kop3Char"/>
    <w:uiPriority w:val="9"/>
    <w:unhideWhenUsed/>
    <w:qFormat/>
    <w:rsid w:val="00F53A3B"/>
    <w:pPr>
      <w:keepNext/>
      <w:keepLines/>
      <w:spacing w:before="200"/>
      <w:outlineLvl w:val="2"/>
    </w:pPr>
    <w:rPr>
      <w:rFonts w:eastAsiaTheme="majorEastAsia" w:cstheme="majorBidi"/>
      <w:b/>
      <w:bCs/>
    </w:rPr>
  </w:style>
  <w:style w:type="paragraph" w:styleId="Kop4">
    <w:name w:val="heading 4"/>
    <w:basedOn w:val="Standaard"/>
    <w:next w:val="Standaard"/>
    <w:link w:val="Kop4Char"/>
    <w:uiPriority w:val="9"/>
    <w:unhideWhenUsed/>
    <w:qFormat/>
    <w:rsid w:val="00F53A3B"/>
    <w:pPr>
      <w:keepNext/>
      <w:keepLines/>
      <w:spacing w:before="200"/>
      <w:outlineLvl w:val="3"/>
    </w:pPr>
    <w:rPr>
      <w:rFonts w:eastAsiaTheme="majorEastAsia" w:cstheme="majorBidi"/>
      <w:b/>
      <w:bCs/>
      <w:i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6FB5"/>
    <w:rPr>
      <w:rFonts w:ascii="Arial" w:eastAsiaTheme="majorEastAsia" w:hAnsi="Arial" w:cstheme="majorBidi"/>
      <w:b/>
      <w:bCs/>
      <w:color w:val="000000" w:themeColor="text1"/>
      <w:sz w:val="28"/>
      <w:szCs w:val="28"/>
    </w:rPr>
  </w:style>
  <w:style w:type="character" w:customStyle="1" w:styleId="Kop2Char">
    <w:name w:val="Kop 2 Char"/>
    <w:basedOn w:val="Standaardalinea-lettertype"/>
    <w:link w:val="Kop2"/>
    <w:uiPriority w:val="9"/>
    <w:rsid w:val="00486FB5"/>
    <w:rPr>
      <w:rFonts w:ascii="Arial" w:eastAsiaTheme="majorEastAsia" w:hAnsi="Arial" w:cstheme="majorBidi"/>
      <w:b/>
      <w:bCs/>
      <w:color w:val="000000" w:themeColor="text1"/>
      <w:sz w:val="24"/>
      <w:szCs w:val="26"/>
    </w:rPr>
  </w:style>
  <w:style w:type="paragraph" w:styleId="Titel">
    <w:name w:val="Title"/>
    <w:basedOn w:val="Standaard"/>
    <w:next w:val="Standaard"/>
    <w:link w:val="TitelChar"/>
    <w:uiPriority w:val="10"/>
    <w:qFormat/>
    <w:rsid w:val="008569E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569EF"/>
    <w:rPr>
      <w:rFonts w:ascii="Arial" w:eastAsiaTheme="majorEastAsia" w:hAnsi="Arial"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F53A3B"/>
    <w:rPr>
      <w:rFonts w:ascii="Trebuchet MS" w:eastAsiaTheme="majorEastAsia" w:hAnsi="Trebuchet MS" w:cstheme="majorBidi"/>
      <w:b/>
      <w:bCs/>
    </w:rPr>
  </w:style>
  <w:style w:type="character" w:customStyle="1" w:styleId="Kop4Char">
    <w:name w:val="Kop 4 Char"/>
    <w:basedOn w:val="Standaardalinea-lettertype"/>
    <w:link w:val="Kop4"/>
    <w:uiPriority w:val="9"/>
    <w:rsid w:val="00F53A3B"/>
    <w:rPr>
      <w:rFonts w:ascii="Trebuchet MS" w:eastAsiaTheme="majorEastAsia" w:hAnsi="Trebuchet MS" w:cstheme="majorBidi"/>
      <w:b/>
      <w:bCs/>
      <w:iCs/>
      <w:sz w:val="32"/>
    </w:rPr>
  </w:style>
  <w:style w:type="paragraph" w:styleId="Koptekst">
    <w:name w:val="header"/>
    <w:basedOn w:val="Standaard"/>
    <w:link w:val="KoptekstChar"/>
    <w:uiPriority w:val="99"/>
    <w:unhideWhenUsed/>
    <w:rsid w:val="00F53A3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53A3B"/>
    <w:rPr>
      <w:rFonts w:ascii="Trebuchet MS" w:hAnsi="Trebuchet MS"/>
    </w:rPr>
  </w:style>
  <w:style w:type="paragraph" w:styleId="Voettekst">
    <w:name w:val="footer"/>
    <w:basedOn w:val="Standaard"/>
    <w:link w:val="VoettekstChar"/>
    <w:uiPriority w:val="99"/>
    <w:unhideWhenUsed/>
    <w:rsid w:val="00F53A3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53A3B"/>
    <w:rPr>
      <w:rFonts w:ascii="Trebuchet MS" w:hAnsi="Trebuchet MS"/>
    </w:rPr>
  </w:style>
  <w:style w:type="paragraph" w:styleId="Kopvaninhoudsopgave">
    <w:name w:val="TOC Heading"/>
    <w:basedOn w:val="Kop1"/>
    <w:next w:val="Standaard"/>
    <w:uiPriority w:val="39"/>
    <w:semiHidden/>
    <w:unhideWhenUsed/>
    <w:qFormat/>
    <w:rsid w:val="00F53A3B"/>
    <w:pPr>
      <w:spacing w:before="480" w:beforeAutospacing="0" w:after="0"/>
      <w:outlineLvl w:val="9"/>
    </w:pPr>
    <w:rPr>
      <w:rFonts w:asciiTheme="majorHAnsi" w:hAnsiTheme="majorHAnsi"/>
      <w:color w:val="auto"/>
      <w:lang w:eastAsia="nl-NL"/>
    </w:rPr>
  </w:style>
  <w:style w:type="paragraph" w:styleId="Inhopg2">
    <w:name w:val="toc 2"/>
    <w:basedOn w:val="Standaard"/>
    <w:next w:val="Standaard"/>
    <w:autoRedefine/>
    <w:uiPriority w:val="39"/>
    <w:unhideWhenUsed/>
    <w:rsid w:val="00F53A3B"/>
    <w:pPr>
      <w:spacing w:after="100"/>
      <w:ind w:left="220"/>
    </w:pPr>
  </w:style>
  <w:style w:type="paragraph" w:styleId="Inhopg1">
    <w:name w:val="toc 1"/>
    <w:basedOn w:val="Standaard"/>
    <w:next w:val="Standaard"/>
    <w:autoRedefine/>
    <w:uiPriority w:val="39"/>
    <w:unhideWhenUsed/>
    <w:rsid w:val="00F53A3B"/>
    <w:pPr>
      <w:spacing w:after="100"/>
    </w:pPr>
  </w:style>
  <w:style w:type="character" w:styleId="Hyperlink">
    <w:name w:val="Hyperlink"/>
    <w:basedOn w:val="Standaardalinea-lettertype"/>
    <w:uiPriority w:val="99"/>
    <w:unhideWhenUsed/>
    <w:rsid w:val="00F53A3B"/>
    <w:rPr>
      <w:color w:val="0000FF" w:themeColor="hyperlink"/>
      <w:u w:val="single"/>
    </w:rPr>
  </w:style>
  <w:style w:type="paragraph" w:styleId="Inhopg3">
    <w:name w:val="toc 3"/>
    <w:basedOn w:val="Standaard"/>
    <w:next w:val="Standaard"/>
    <w:autoRedefine/>
    <w:uiPriority w:val="39"/>
    <w:unhideWhenUsed/>
    <w:rsid w:val="00F53A3B"/>
    <w:pPr>
      <w:spacing w:after="100"/>
      <w:ind w:left="440"/>
    </w:pPr>
  </w:style>
  <w:style w:type="paragraph" w:styleId="Lijstalinea">
    <w:name w:val="List Paragraph"/>
    <w:basedOn w:val="Standaard"/>
    <w:uiPriority w:val="34"/>
    <w:qFormat/>
    <w:rsid w:val="00F53A3B"/>
    <w:pPr>
      <w:ind w:left="720"/>
      <w:contextualSpacing/>
    </w:pPr>
  </w:style>
  <w:style w:type="paragraph" w:styleId="Voetnoottekst">
    <w:name w:val="footnote text"/>
    <w:basedOn w:val="Standaard"/>
    <w:link w:val="VoetnoottekstChar"/>
    <w:uiPriority w:val="99"/>
    <w:semiHidden/>
    <w:unhideWhenUsed/>
    <w:rsid w:val="00F53A3B"/>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F53A3B"/>
    <w:rPr>
      <w:rFonts w:ascii="Trebuchet MS" w:hAnsi="Trebuchet MS"/>
      <w:sz w:val="20"/>
      <w:szCs w:val="20"/>
    </w:rPr>
  </w:style>
  <w:style w:type="character" w:styleId="Voetnootmarkering">
    <w:name w:val="footnote reference"/>
    <w:basedOn w:val="Standaardalinea-lettertype"/>
    <w:uiPriority w:val="99"/>
    <w:semiHidden/>
    <w:unhideWhenUsed/>
    <w:rsid w:val="00F53A3B"/>
    <w:rPr>
      <w:vertAlign w:val="superscript"/>
    </w:rPr>
  </w:style>
  <w:style w:type="paragraph" w:styleId="Ballontekst">
    <w:name w:val="Balloon Text"/>
    <w:basedOn w:val="Standaard"/>
    <w:link w:val="BallontekstChar"/>
    <w:uiPriority w:val="99"/>
    <w:semiHidden/>
    <w:unhideWhenUsed/>
    <w:rsid w:val="00F53A3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3A3B"/>
    <w:rPr>
      <w:rFonts w:ascii="Tahoma" w:hAnsi="Tahoma" w:cs="Tahoma"/>
      <w:sz w:val="16"/>
      <w:szCs w:val="16"/>
    </w:rPr>
  </w:style>
  <w:style w:type="paragraph" w:styleId="Plattetekst">
    <w:name w:val="Body Text"/>
    <w:basedOn w:val="Standaard"/>
    <w:link w:val="PlattetekstChar"/>
    <w:uiPriority w:val="1"/>
    <w:qFormat/>
    <w:rsid w:val="006669D0"/>
    <w:pPr>
      <w:widowControl w:val="0"/>
      <w:spacing w:line="244" w:lineRule="exact"/>
      <w:ind w:left="477" w:hanging="360"/>
    </w:pPr>
    <w:rPr>
      <w:rFonts w:ascii="Arial" w:eastAsia="Arial" w:hAnsi="Arial" w:cs="Arial"/>
      <w:sz w:val="20"/>
      <w:szCs w:val="20"/>
      <w:lang w:val="en-US"/>
    </w:rPr>
  </w:style>
  <w:style w:type="character" w:customStyle="1" w:styleId="PlattetekstChar">
    <w:name w:val="Platte tekst Char"/>
    <w:basedOn w:val="Standaardalinea-lettertype"/>
    <w:link w:val="Plattetekst"/>
    <w:uiPriority w:val="1"/>
    <w:rsid w:val="006669D0"/>
    <w:rPr>
      <w:rFonts w:ascii="Arial" w:eastAsia="Arial" w:hAnsi="Arial" w:cs="Arial"/>
      <w:sz w:val="20"/>
      <w:szCs w:val="20"/>
      <w:lang w:val="en-US"/>
    </w:rPr>
  </w:style>
  <w:style w:type="table" w:styleId="Tabelraster">
    <w:name w:val="Table Grid"/>
    <w:basedOn w:val="Standaardtabel"/>
    <w:uiPriority w:val="59"/>
    <w:rsid w:val="00CA264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E84938"/>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0F83F-0145-4202-A51A-78752E31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A799E5A4</Template>
  <TotalTime>1</TotalTime>
  <Pages>20</Pages>
  <Words>2510</Words>
  <Characters>13805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Veen,K. ter</dc:creator>
  <cp:lastModifiedBy>Jong,A. de</cp:lastModifiedBy>
  <cp:revision>2</cp:revision>
  <dcterms:created xsi:type="dcterms:W3CDTF">2016-07-12T12:04:00Z</dcterms:created>
  <dcterms:modified xsi:type="dcterms:W3CDTF">2016-07-12T12:04:00Z</dcterms:modified>
</cp:coreProperties>
</file>